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9E15C" w14:textId="77777777" w:rsidR="00BD6E9C" w:rsidRDefault="00DA2795" w:rsidP="00087635">
      <w:r w:rsidRPr="00BD6E9C">
        <w:rPr>
          <w:noProof/>
        </w:rPr>
        <mc:AlternateContent>
          <mc:Choice Requires="wps">
            <w:drawing>
              <wp:anchor distT="45720" distB="45720" distL="114300" distR="114300" simplePos="0" relativeHeight="251660288" behindDoc="0" locked="0" layoutInCell="1" allowOverlap="1" wp14:anchorId="271C4B10" wp14:editId="037872D1">
                <wp:simplePos x="0" y="0"/>
                <wp:positionH relativeFrom="margin">
                  <wp:posOffset>1181735</wp:posOffset>
                </wp:positionH>
                <wp:positionV relativeFrom="paragraph">
                  <wp:posOffset>-164465</wp:posOffset>
                </wp:positionV>
                <wp:extent cx="47244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040EB7ED" w14:textId="77777777" w:rsidR="005514C3" w:rsidRPr="000A2BCF" w:rsidRDefault="005514C3" w:rsidP="00BD6E9C">
                            <w:pPr>
                              <w:spacing w:before="0" w:after="0"/>
                              <w:rPr>
                                <w:rFonts w:ascii="Arial" w:hAnsi="Arial" w:cs="Arial"/>
                              </w:rPr>
                            </w:pPr>
                            <w:r w:rsidRPr="000A2BCF">
                              <w:rPr>
                                <w:rFonts w:ascii="Arial" w:hAnsi="Arial" w:cs="Arial"/>
                              </w:rPr>
                              <w:t>TẬP ĐOÀN CÔNG NGHIỆP – VIỄN THÔNG QUÂN ĐỘI</w:t>
                            </w:r>
                          </w:p>
                          <w:p w14:paraId="43B2A2FE" w14:textId="77777777" w:rsidR="005514C3" w:rsidRPr="000A2BCF" w:rsidRDefault="005514C3" w:rsidP="00BD6E9C">
                            <w:pPr>
                              <w:spacing w:before="0" w:after="0"/>
                              <w:rPr>
                                <w:rFonts w:ascii="Arial" w:hAnsi="Arial" w:cs="Arial"/>
                                <w:b/>
                                <w:bCs/>
                              </w:rPr>
                            </w:pPr>
                            <w:r w:rsidRPr="000A2BCF">
                              <w:rPr>
                                <w:rFonts w:ascii="Arial" w:hAnsi="Arial" w:cs="Arial"/>
                                <w:b/>
                                <w:bCs/>
                              </w:rPr>
                              <w:t>TỔNG CÔNG TY GIẢI PHÁP DOANH NGHIỆP</w:t>
                            </w:r>
                            <w:r>
                              <w:rPr>
                                <w:rFonts w:ascii="Arial" w:hAnsi="Arial" w:cs="Arial"/>
                                <w:b/>
                                <w:bCs/>
                              </w:rPr>
                              <w:t xml:space="preserve"> VIETTEL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1C4B10" id="_x0000_t202" coordsize="21600,21600" o:spt="202" path="m,l,21600r21600,l21600,xe">
                <v:stroke joinstyle="miter"/>
                <v:path gradientshapeok="t" o:connecttype="rect"/>
              </v:shapetype>
              <v:shape id="Text Box 2" o:spid="_x0000_s1026" type="#_x0000_t202" style="position:absolute;left:0;text-align:left;margin-left:93.05pt;margin-top:-12.95pt;width:372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QwIA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" stroked="f">
                <v:textbox style="mso-fit-shape-to-text:t">
                  <w:txbxContent>
                    <w:p w14:paraId="040EB7ED" w14:textId="77777777" w:rsidR="005514C3" w:rsidRPr="000A2BCF" w:rsidRDefault="005514C3" w:rsidP="00BD6E9C">
                      <w:pPr>
                        <w:spacing w:before="0" w:after="0"/>
                        <w:rPr>
                          <w:rFonts w:ascii="Arial" w:hAnsi="Arial" w:cs="Arial"/>
                        </w:rPr>
                      </w:pPr>
                      <w:r w:rsidRPr="000A2BCF">
                        <w:rPr>
                          <w:rFonts w:ascii="Arial" w:hAnsi="Arial" w:cs="Arial"/>
                        </w:rPr>
                        <w:t>TẬP ĐOÀN CÔNG NGHIỆP – VIỄN THÔNG QUÂN ĐỘI</w:t>
                      </w:r>
                    </w:p>
                    <w:p w14:paraId="43B2A2FE" w14:textId="77777777" w:rsidR="005514C3" w:rsidRPr="000A2BCF" w:rsidRDefault="005514C3" w:rsidP="00BD6E9C">
                      <w:pPr>
                        <w:spacing w:before="0" w:after="0"/>
                        <w:rPr>
                          <w:rFonts w:ascii="Arial" w:hAnsi="Arial" w:cs="Arial"/>
                          <w:b/>
                          <w:bCs/>
                        </w:rPr>
                      </w:pPr>
                      <w:r w:rsidRPr="000A2BCF">
                        <w:rPr>
                          <w:rFonts w:ascii="Arial" w:hAnsi="Arial" w:cs="Arial"/>
                          <w:b/>
                          <w:bCs/>
                        </w:rPr>
                        <w:t>TỔNG CÔNG TY GIẢI PHÁP DOANH NGHIỆP</w:t>
                      </w:r>
                      <w:r>
                        <w:rPr>
                          <w:rFonts w:ascii="Arial" w:hAnsi="Arial" w:cs="Arial"/>
                          <w:b/>
                          <w:bCs/>
                        </w:rPr>
                        <w:t xml:space="preserve"> VIETTEL</w:t>
                      </w:r>
                    </w:p>
                  </w:txbxContent>
                </v:textbox>
                <w10:wrap anchorx="margin"/>
              </v:shape>
            </w:pict>
          </mc:Fallback>
        </mc:AlternateContent>
      </w:r>
      <w:r w:rsidR="00BD6E9C" w:rsidRPr="00BD6E9C">
        <w:rPr>
          <w:noProof/>
        </w:rPr>
        <mc:AlternateContent>
          <mc:Choice Requires="wps">
            <w:drawing>
              <wp:anchor distT="45720" distB="45720" distL="114300" distR="114300" simplePos="0" relativeHeight="251662336" behindDoc="0" locked="0" layoutInCell="1" allowOverlap="1" wp14:anchorId="3ED972C6" wp14:editId="3714EE45">
                <wp:simplePos x="0" y="0"/>
                <wp:positionH relativeFrom="column">
                  <wp:posOffset>1537970</wp:posOffset>
                </wp:positionH>
                <wp:positionV relativeFrom="paragraph">
                  <wp:posOffset>8969375</wp:posOffset>
                </wp:positionV>
                <wp:extent cx="3238500" cy="4095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09575"/>
                        </a:xfrm>
                        <a:prstGeom prst="rect">
                          <a:avLst/>
                        </a:prstGeom>
                        <a:solidFill>
                          <a:srgbClr val="FFFFFF"/>
                        </a:solidFill>
                        <a:ln w="9525">
                          <a:noFill/>
                          <a:miter lim="800000"/>
                          <a:headEnd/>
                          <a:tailEnd/>
                        </a:ln>
                      </wps:spPr>
                      <wps:txbx>
                        <w:txbxContent>
                          <w:p w14:paraId="6FE25C51" w14:textId="676720F9" w:rsidR="005514C3" w:rsidRPr="006B0212" w:rsidRDefault="005514C3" w:rsidP="00BD6E9C">
                            <w:pPr>
                              <w:jc w:val="center"/>
                              <w:rPr>
                                <w:rFonts w:ascii="Arial" w:hAnsi="Arial" w:cs="Arial"/>
                                <w:i/>
                                <w:iCs/>
                              </w:rPr>
                            </w:pPr>
                            <w:r w:rsidRPr="006B0212">
                              <w:rPr>
                                <w:rFonts w:ascii="Arial" w:hAnsi="Arial" w:cs="Arial"/>
                                <w:i/>
                                <w:iCs/>
                              </w:rPr>
                              <w:t xml:space="preserve">Hà Nội, </w:t>
                            </w:r>
                            <w:r>
                              <w:rPr>
                                <w:rFonts w:ascii="Arial" w:hAnsi="Arial" w:cs="Arial"/>
                                <w:i/>
                                <w:iCs/>
                              </w:rPr>
                              <w:t xml:space="preserve">tháng 9 </w:t>
                            </w:r>
                            <w:r w:rsidRPr="006B0212">
                              <w:rPr>
                                <w:rFonts w:ascii="Arial" w:hAnsi="Arial" w:cs="Arial"/>
                                <w:i/>
                                <w:iCs/>
                              </w:rPr>
                              <w:t>năm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972C6" id="_x0000_s1027" type="#_x0000_t202" style="position:absolute;left:0;text-align:left;margin-left:121.1pt;margin-top:706.25pt;width:255pt;height:3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kIgIAACIEAAAOAAAAZHJzL2Uyb0RvYy54bWysU9uO2yAQfa/Uf0C8N3acuJt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" stroked="f">
                <v:textbox>
                  <w:txbxContent>
                    <w:p w14:paraId="6FE25C51" w14:textId="676720F9" w:rsidR="005514C3" w:rsidRPr="006B0212" w:rsidRDefault="005514C3" w:rsidP="00BD6E9C">
                      <w:pPr>
                        <w:jc w:val="center"/>
                        <w:rPr>
                          <w:rFonts w:ascii="Arial" w:hAnsi="Arial" w:cs="Arial"/>
                          <w:i/>
                          <w:iCs/>
                        </w:rPr>
                      </w:pPr>
                      <w:r w:rsidRPr="006B0212">
                        <w:rPr>
                          <w:rFonts w:ascii="Arial" w:hAnsi="Arial" w:cs="Arial"/>
                          <w:i/>
                          <w:iCs/>
                        </w:rPr>
                        <w:t xml:space="preserve">Hà Nội, </w:t>
                      </w:r>
                      <w:r>
                        <w:rPr>
                          <w:rFonts w:ascii="Arial" w:hAnsi="Arial" w:cs="Arial"/>
                          <w:i/>
                          <w:iCs/>
                        </w:rPr>
                        <w:t xml:space="preserve">tháng 9 </w:t>
                      </w:r>
                      <w:r w:rsidRPr="006B0212">
                        <w:rPr>
                          <w:rFonts w:ascii="Arial" w:hAnsi="Arial" w:cs="Arial"/>
                          <w:i/>
                          <w:iCs/>
                        </w:rPr>
                        <w:t>năm 2019</w:t>
                      </w:r>
                    </w:p>
                  </w:txbxContent>
                </v:textbox>
              </v:shape>
            </w:pict>
          </mc:Fallback>
        </mc:AlternateContent>
      </w:r>
      <w:r w:rsidR="00BD6E9C" w:rsidRPr="00BD6E9C">
        <w:rPr>
          <w:noProof/>
        </w:rPr>
        <mc:AlternateContent>
          <mc:Choice Requires="wps">
            <w:drawing>
              <wp:anchor distT="45720" distB="45720" distL="114300" distR="114300" simplePos="0" relativeHeight="251661312" behindDoc="0" locked="0" layoutInCell="1" allowOverlap="1" wp14:anchorId="3905ACD3" wp14:editId="29C3F9BD">
                <wp:simplePos x="0" y="0"/>
                <wp:positionH relativeFrom="margin">
                  <wp:posOffset>110490</wp:posOffset>
                </wp:positionH>
                <wp:positionV relativeFrom="paragraph">
                  <wp:posOffset>1899920</wp:posOffset>
                </wp:positionV>
                <wp:extent cx="5895975" cy="16573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657350"/>
                        </a:xfrm>
                        <a:prstGeom prst="rect">
                          <a:avLst/>
                        </a:prstGeom>
                        <a:solidFill>
                          <a:srgbClr val="FFFFFF"/>
                        </a:solidFill>
                        <a:ln w="9525">
                          <a:noFill/>
                          <a:miter lim="800000"/>
                          <a:headEnd/>
                          <a:tailEnd/>
                        </a:ln>
                      </wps:spPr>
                      <wps:txbx>
                        <w:txbxContent>
                          <w:p w14:paraId="47027D8C" w14:textId="547BD3BA" w:rsidR="005514C3" w:rsidRPr="00E362FB" w:rsidRDefault="005514C3" w:rsidP="00BD6E9C">
                            <w:pPr>
                              <w:jc w:val="center"/>
                              <w:rPr>
                                <w:rFonts w:ascii="Arial" w:hAnsi="Arial" w:cs="Arial"/>
                                <w:b/>
                                <w:bCs/>
                                <w:sz w:val="56"/>
                                <w:szCs w:val="54"/>
                              </w:rPr>
                            </w:pPr>
                            <w:r>
                              <w:rPr>
                                <w:rFonts w:ascii="Arial" w:hAnsi="Arial" w:cs="Arial"/>
                                <w:b/>
                                <w:bCs/>
                                <w:sz w:val="56"/>
                                <w:szCs w:val="54"/>
                              </w:rPr>
                              <w:t>HƯỚNG DẪN SỬ DỤNG</w:t>
                            </w:r>
                          </w:p>
                          <w:p w14:paraId="45974BB6" w14:textId="2CACD83C" w:rsidR="005514C3" w:rsidRDefault="005514C3" w:rsidP="00BD6E9C">
                            <w:pPr>
                              <w:jc w:val="center"/>
                              <w:rPr>
                                <w:rFonts w:ascii="Arial" w:hAnsi="Arial" w:cs="Arial"/>
                                <w:b/>
                                <w:bCs/>
                                <w:sz w:val="46"/>
                                <w:szCs w:val="46"/>
                              </w:rPr>
                            </w:pPr>
                            <w:r w:rsidRPr="00E362FB">
                              <w:rPr>
                                <w:rFonts w:ascii="Arial" w:hAnsi="Arial" w:cs="Arial"/>
                                <w:b/>
                                <w:bCs/>
                                <w:sz w:val="46"/>
                                <w:szCs w:val="46"/>
                              </w:rPr>
                              <w:t>MẠNG XÃ HỘI HỌC TẬP VIETTELSTUD</w:t>
                            </w:r>
                            <w:r>
                              <w:rPr>
                                <w:rFonts w:ascii="Arial" w:hAnsi="Arial" w:cs="Arial"/>
                                <w:b/>
                                <w:bCs/>
                                <w:sz w:val="46"/>
                                <w:szCs w:val="4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5ACD3" id="_x0000_s1028" type="#_x0000_t202" style="position:absolute;left:0;text-align:left;margin-left:8.7pt;margin-top:149.6pt;width:464.25pt;height:13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ZtIwIAACM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" stroked="f">
                <v:textbox>
                  <w:txbxContent>
                    <w:p w14:paraId="47027D8C" w14:textId="547BD3BA" w:rsidR="005514C3" w:rsidRPr="00E362FB" w:rsidRDefault="005514C3" w:rsidP="00BD6E9C">
                      <w:pPr>
                        <w:jc w:val="center"/>
                        <w:rPr>
                          <w:rFonts w:ascii="Arial" w:hAnsi="Arial" w:cs="Arial"/>
                          <w:b/>
                          <w:bCs/>
                          <w:sz w:val="56"/>
                          <w:szCs w:val="54"/>
                        </w:rPr>
                      </w:pPr>
                      <w:r>
                        <w:rPr>
                          <w:rFonts w:ascii="Arial" w:hAnsi="Arial" w:cs="Arial"/>
                          <w:b/>
                          <w:bCs/>
                          <w:sz w:val="56"/>
                          <w:szCs w:val="54"/>
                        </w:rPr>
                        <w:t>HƯỚNG DẪN SỬ DỤNG</w:t>
                      </w:r>
                    </w:p>
                    <w:p w14:paraId="45974BB6" w14:textId="2CACD83C" w:rsidR="005514C3" w:rsidRDefault="005514C3" w:rsidP="00BD6E9C">
                      <w:pPr>
                        <w:jc w:val="center"/>
                        <w:rPr>
                          <w:rFonts w:ascii="Arial" w:hAnsi="Arial" w:cs="Arial"/>
                          <w:b/>
                          <w:bCs/>
                          <w:sz w:val="46"/>
                          <w:szCs w:val="46"/>
                        </w:rPr>
                      </w:pPr>
                      <w:r w:rsidRPr="00E362FB">
                        <w:rPr>
                          <w:rFonts w:ascii="Arial" w:hAnsi="Arial" w:cs="Arial"/>
                          <w:b/>
                          <w:bCs/>
                          <w:sz w:val="46"/>
                          <w:szCs w:val="46"/>
                        </w:rPr>
                        <w:t>MẠNG XÃ HỘI HỌC TẬP VIETTELSTUD</w:t>
                      </w:r>
                      <w:r>
                        <w:rPr>
                          <w:rFonts w:ascii="Arial" w:hAnsi="Arial" w:cs="Arial"/>
                          <w:b/>
                          <w:bCs/>
                          <w:sz w:val="46"/>
                          <w:szCs w:val="46"/>
                        </w:rPr>
                        <w:t>Y</w:t>
                      </w:r>
                    </w:p>
                  </w:txbxContent>
                </v:textbox>
                <w10:wrap type="square" anchorx="margin"/>
              </v:shape>
            </w:pict>
          </mc:Fallback>
        </mc:AlternateContent>
      </w:r>
      <w:r w:rsidR="00BD6E9C" w:rsidRPr="00BD6E9C">
        <w:rPr>
          <w:noProof/>
        </w:rPr>
        <w:drawing>
          <wp:anchor distT="0" distB="0" distL="114300" distR="114300" simplePos="0" relativeHeight="251659264" behindDoc="0" locked="0" layoutInCell="1" allowOverlap="1" wp14:anchorId="5E508E64" wp14:editId="53737E26">
            <wp:simplePos x="0" y="0"/>
            <wp:positionH relativeFrom="page">
              <wp:posOffset>5715</wp:posOffset>
            </wp:positionH>
            <wp:positionV relativeFrom="paragraph">
              <wp:posOffset>-667385</wp:posOffset>
            </wp:positionV>
            <wp:extent cx="7543800" cy="106705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0553"/>
                    </a:xfrm>
                    <a:prstGeom prst="rect">
                      <a:avLst/>
                    </a:prstGeom>
                  </pic:spPr>
                </pic:pic>
              </a:graphicData>
            </a:graphic>
            <wp14:sizeRelH relativeFrom="page">
              <wp14:pctWidth>0</wp14:pctWidth>
            </wp14:sizeRelH>
            <wp14:sizeRelV relativeFrom="page">
              <wp14:pctHeight>0</wp14:pctHeight>
            </wp14:sizeRelV>
          </wp:anchor>
        </w:drawing>
      </w:r>
      <w:bookmarkStart w:id="0" w:name="_Hlk17190828"/>
      <w:bookmarkEnd w:id="0"/>
      <w:r w:rsidR="00BD6E9C">
        <w:br w:type="page"/>
      </w:r>
    </w:p>
    <w:bookmarkStart w:id="1" w:name="_Toc18506546" w:displacedByCustomXml="next"/>
    <w:sdt>
      <w:sdtPr>
        <w:rPr>
          <w:rFonts w:ascii="Times New Roman" w:eastAsiaTheme="minorHAnsi" w:hAnsi="Times New Roman" w:cstheme="minorBidi"/>
          <w:color w:val="auto"/>
          <w:sz w:val="26"/>
          <w:szCs w:val="22"/>
        </w:rPr>
        <w:id w:val="-1971741125"/>
        <w:docPartObj>
          <w:docPartGallery w:val="Table of Contents"/>
          <w:docPartUnique/>
        </w:docPartObj>
      </w:sdtPr>
      <w:sdtEndPr>
        <w:rPr>
          <w:b/>
          <w:bCs/>
          <w:noProof/>
        </w:rPr>
      </w:sdtEndPr>
      <w:sdtContent>
        <w:p w14:paraId="7A550C54" w14:textId="110CFFF7" w:rsidR="00AA71BC" w:rsidRPr="0005277A" w:rsidRDefault="0005277A">
          <w:pPr>
            <w:pStyle w:val="TOCHeading"/>
            <w:rPr>
              <w:rFonts w:ascii="Times New Roman" w:hAnsi="Times New Roman" w:cs="Times New Roman"/>
              <w:b/>
              <w:bCs/>
              <w:color w:val="auto"/>
            </w:rPr>
          </w:pPr>
          <w:r w:rsidRPr="0005277A">
            <w:rPr>
              <w:rFonts w:ascii="Times New Roman" w:hAnsi="Times New Roman" w:cs="Times New Roman"/>
              <w:b/>
              <w:bCs/>
              <w:color w:val="auto"/>
            </w:rPr>
            <w:t>MỤC LỤC</w:t>
          </w:r>
        </w:p>
        <w:p w14:paraId="0FEAD485" w14:textId="5390E397" w:rsidR="00FE50EC" w:rsidRDefault="00AA71BC">
          <w:pPr>
            <w:pStyle w:val="TOC1"/>
            <w:tabs>
              <w:tab w:val="right" w:leader="dot" w:pos="9629"/>
            </w:tabs>
            <w:rPr>
              <w:rFonts w:asciiTheme="minorHAnsi" w:eastAsiaTheme="minorEastAsia" w:hAnsiTheme="minorHAnsi"/>
              <w:noProof/>
              <w:sz w:val="22"/>
            </w:rPr>
          </w:pPr>
          <w:r>
            <w:fldChar w:fldCharType="begin"/>
          </w:r>
          <w:r>
            <w:instrText xml:space="preserve"> TOC \o "1-3" \h \z \u </w:instrText>
          </w:r>
          <w:r>
            <w:fldChar w:fldCharType="separate"/>
          </w:r>
          <w:hyperlink w:anchor="_Toc20403538" w:history="1">
            <w:r w:rsidR="00FE50EC" w:rsidRPr="006A1A57">
              <w:rPr>
                <w:rStyle w:val="Hyperlink"/>
                <w:noProof/>
              </w:rPr>
              <w:t>CÁC LOẠI NGƯỜI DÙNG TRÊN HỆ THỐNG</w:t>
            </w:r>
            <w:r w:rsidR="00FE50EC">
              <w:rPr>
                <w:noProof/>
                <w:webHidden/>
              </w:rPr>
              <w:tab/>
            </w:r>
            <w:r w:rsidR="00FE50EC">
              <w:rPr>
                <w:noProof/>
                <w:webHidden/>
              </w:rPr>
              <w:fldChar w:fldCharType="begin"/>
            </w:r>
            <w:r w:rsidR="00FE50EC">
              <w:rPr>
                <w:noProof/>
                <w:webHidden/>
              </w:rPr>
              <w:instrText xml:space="preserve"> PAGEREF _Toc20403538 \h </w:instrText>
            </w:r>
            <w:r w:rsidR="00FE50EC">
              <w:rPr>
                <w:noProof/>
                <w:webHidden/>
              </w:rPr>
            </w:r>
            <w:r w:rsidR="00FE50EC">
              <w:rPr>
                <w:noProof/>
                <w:webHidden/>
              </w:rPr>
              <w:fldChar w:fldCharType="separate"/>
            </w:r>
            <w:r w:rsidR="005514C3">
              <w:rPr>
                <w:noProof/>
                <w:webHidden/>
              </w:rPr>
              <w:t>4</w:t>
            </w:r>
            <w:r w:rsidR="00FE50EC">
              <w:rPr>
                <w:noProof/>
                <w:webHidden/>
              </w:rPr>
              <w:fldChar w:fldCharType="end"/>
            </w:r>
          </w:hyperlink>
        </w:p>
        <w:p w14:paraId="3EE79C80" w14:textId="3C079E58" w:rsidR="00FE50EC" w:rsidRDefault="00A36DEB">
          <w:pPr>
            <w:pStyle w:val="TOC1"/>
            <w:tabs>
              <w:tab w:val="right" w:leader="dot" w:pos="9629"/>
            </w:tabs>
            <w:rPr>
              <w:rFonts w:asciiTheme="minorHAnsi" w:eastAsiaTheme="minorEastAsia" w:hAnsiTheme="minorHAnsi"/>
              <w:noProof/>
              <w:sz w:val="22"/>
            </w:rPr>
          </w:pPr>
          <w:hyperlink w:anchor="_Toc20403539" w:history="1">
            <w:r w:rsidR="00FE50EC" w:rsidRPr="006A1A57">
              <w:rPr>
                <w:rStyle w:val="Hyperlink"/>
                <w:noProof/>
              </w:rPr>
              <w:t>I. TÍNH NĂNG CHUNG</w:t>
            </w:r>
            <w:r w:rsidR="00FE50EC">
              <w:rPr>
                <w:noProof/>
                <w:webHidden/>
              </w:rPr>
              <w:tab/>
            </w:r>
            <w:r w:rsidR="00FE50EC">
              <w:rPr>
                <w:noProof/>
                <w:webHidden/>
              </w:rPr>
              <w:fldChar w:fldCharType="begin"/>
            </w:r>
            <w:r w:rsidR="00FE50EC">
              <w:rPr>
                <w:noProof/>
                <w:webHidden/>
              </w:rPr>
              <w:instrText xml:space="preserve"> PAGEREF _Toc20403539 \h </w:instrText>
            </w:r>
            <w:r w:rsidR="00FE50EC">
              <w:rPr>
                <w:noProof/>
                <w:webHidden/>
              </w:rPr>
            </w:r>
            <w:r w:rsidR="00FE50EC">
              <w:rPr>
                <w:noProof/>
                <w:webHidden/>
              </w:rPr>
              <w:fldChar w:fldCharType="separate"/>
            </w:r>
            <w:r w:rsidR="005514C3">
              <w:rPr>
                <w:noProof/>
                <w:webHidden/>
              </w:rPr>
              <w:t>5</w:t>
            </w:r>
            <w:r w:rsidR="00FE50EC">
              <w:rPr>
                <w:noProof/>
                <w:webHidden/>
              </w:rPr>
              <w:fldChar w:fldCharType="end"/>
            </w:r>
          </w:hyperlink>
        </w:p>
        <w:p w14:paraId="566BBE74" w14:textId="72E05DA8" w:rsidR="00FE50EC" w:rsidRDefault="00A36DEB">
          <w:pPr>
            <w:pStyle w:val="TOC2"/>
            <w:tabs>
              <w:tab w:val="right" w:leader="dot" w:pos="9629"/>
            </w:tabs>
            <w:rPr>
              <w:rFonts w:asciiTheme="minorHAnsi" w:eastAsiaTheme="minorEastAsia" w:hAnsiTheme="minorHAnsi"/>
              <w:noProof/>
              <w:sz w:val="22"/>
            </w:rPr>
          </w:pPr>
          <w:hyperlink w:anchor="_Toc20403540" w:history="1">
            <w:r w:rsidR="00FE50EC" w:rsidRPr="006A1A57">
              <w:rPr>
                <w:rStyle w:val="Hyperlink"/>
                <w:noProof/>
                <w:shd w:val="clear" w:color="auto" w:fill="FFFFFF"/>
              </w:rPr>
              <w:t>1.1. Đăng nhập</w:t>
            </w:r>
            <w:r w:rsidR="00FE50EC">
              <w:rPr>
                <w:noProof/>
                <w:webHidden/>
              </w:rPr>
              <w:tab/>
            </w:r>
            <w:r w:rsidR="00FE50EC">
              <w:rPr>
                <w:noProof/>
                <w:webHidden/>
              </w:rPr>
              <w:fldChar w:fldCharType="begin"/>
            </w:r>
            <w:r w:rsidR="00FE50EC">
              <w:rPr>
                <w:noProof/>
                <w:webHidden/>
              </w:rPr>
              <w:instrText xml:space="preserve"> PAGEREF _Toc20403540 \h </w:instrText>
            </w:r>
            <w:r w:rsidR="00FE50EC">
              <w:rPr>
                <w:noProof/>
                <w:webHidden/>
              </w:rPr>
            </w:r>
            <w:r w:rsidR="00FE50EC">
              <w:rPr>
                <w:noProof/>
                <w:webHidden/>
              </w:rPr>
              <w:fldChar w:fldCharType="separate"/>
            </w:r>
            <w:r w:rsidR="005514C3">
              <w:rPr>
                <w:noProof/>
                <w:webHidden/>
              </w:rPr>
              <w:t>5</w:t>
            </w:r>
            <w:r w:rsidR="00FE50EC">
              <w:rPr>
                <w:noProof/>
                <w:webHidden/>
              </w:rPr>
              <w:fldChar w:fldCharType="end"/>
            </w:r>
          </w:hyperlink>
        </w:p>
        <w:p w14:paraId="7E764DD1" w14:textId="5924339E" w:rsidR="00FE50EC" w:rsidRDefault="00A36DEB">
          <w:pPr>
            <w:pStyle w:val="TOC2"/>
            <w:tabs>
              <w:tab w:val="right" w:leader="dot" w:pos="9629"/>
            </w:tabs>
            <w:rPr>
              <w:rFonts w:asciiTheme="minorHAnsi" w:eastAsiaTheme="minorEastAsia" w:hAnsiTheme="minorHAnsi"/>
              <w:noProof/>
              <w:sz w:val="22"/>
            </w:rPr>
          </w:pPr>
          <w:hyperlink w:anchor="_Toc20403541" w:history="1">
            <w:r w:rsidR="00FE50EC" w:rsidRPr="006A1A57">
              <w:rPr>
                <w:rStyle w:val="Hyperlink"/>
                <w:noProof/>
                <w:shd w:val="clear" w:color="auto" w:fill="FFFFFF"/>
              </w:rPr>
              <w:t>1.2. Xác thực tài khoản</w:t>
            </w:r>
            <w:r w:rsidR="00FE50EC">
              <w:rPr>
                <w:noProof/>
                <w:webHidden/>
              </w:rPr>
              <w:tab/>
            </w:r>
            <w:r w:rsidR="00FE50EC">
              <w:rPr>
                <w:noProof/>
                <w:webHidden/>
              </w:rPr>
              <w:fldChar w:fldCharType="begin"/>
            </w:r>
            <w:r w:rsidR="00FE50EC">
              <w:rPr>
                <w:noProof/>
                <w:webHidden/>
              </w:rPr>
              <w:instrText xml:space="preserve"> PAGEREF _Toc20403541 \h </w:instrText>
            </w:r>
            <w:r w:rsidR="00FE50EC">
              <w:rPr>
                <w:noProof/>
                <w:webHidden/>
              </w:rPr>
            </w:r>
            <w:r w:rsidR="00FE50EC">
              <w:rPr>
                <w:noProof/>
                <w:webHidden/>
              </w:rPr>
              <w:fldChar w:fldCharType="separate"/>
            </w:r>
            <w:r w:rsidR="005514C3">
              <w:rPr>
                <w:noProof/>
                <w:webHidden/>
              </w:rPr>
              <w:t>5</w:t>
            </w:r>
            <w:r w:rsidR="00FE50EC">
              <w:rPr>
                <w:noProof/>
                <w:webHidden/>
              </w:rPr>
              <w:fldChar w:fldCharType="end"/>
            </w:r>
          </w:hyperlink>
        </w:p>
        <w:p w14:paraId="1B94376D" w14:textId="2B5D7EF5" w:rsidR="00FE50EC" w:rsidRDefault="00A36DEB">
          <w:pPr>
            <w:pStyle w:val="TOC2"/>
            <w:tabs>
              <w:tab w:val="right" w:leader="dot" w:pos="9629"/>
            </w:tabs>
            <w:rPr>
              <w:rFonts w:asciiTheme="minorHAnsi" w:eastAsiaTheme="minorEastAsia" w:hAnsiTheme="minorHAnsi"/>
              <w:noProof/>
              <w:sz w:val="22"/>
            </w:rPr>
          </w:pPr>
          <w:hyperlink w:anchor="_Toc20403542" w:history="1">
            <w:r w:rsidR="00FE50EC" w:rsidRPr="006A1A57">
              <w:rPr>
                <w:rStyle w:val="Hyperlink"/>
                <w:noProof/>
                <w:shd w:val="clear" w:color="auto" w:fill="FFFFFF"/>
              </w:rPr>
              <w:t>1.3. Quên mật khẩu</w:t>
            </w:r>
            <w:r w:rsidR="00FE50EC">
              <w:rPr>
                <w:noProof/>
                <w:webHidden/>
              </w:rPr>
              <w:tab/>
            </w:r>
            <w:r w:rsidR="00FE50EC">
              <w:rPr>
                <w:noProof/>
                <w:webHidden/>
              </w:rPr>
              <w:fldChar w:fldCharType="begin"/>
            </w:r>
            <w:r w:rsidR="00FE50EC">
              <w:rPr>
                <w:noProof/>
                <w:webHidden/>
              </w:rPr>
              <w:instrText xml:space="preserve"> PAGEREF _Toc20403542 \h </w:instrText>
            </w:r>
            <w:r w:rsidR="00FE50EC">
              <w:rPr>
                <w:noProof/>
                <w:webHidden/>
              </w:rPr>
            </w:r>
            <w:r w:rsidR="00FE50EC">
              <w:rPr>
                <w:noProof/>
                <w:webHidden/>
              </w:rPr>
              <w:fldChar w:fldCharType="separate"/>
            </w:r>
            <w:r w:rsidR="005514C3">
              <w:rPr>
                <w:noProof/>
                <w:webHidden/>
              </w:rPr>
              <w:t>5</w:t>
            </w:r>
            <w:r w:rsidR="00FE50EC">
              <w:rPr>
                <w:noProof/>
                <w:webHidden/>
              </w:rPr>
              <w:fldChar w:fldCharType="end"/>
            </w:r>
          </w:hyperlink>
        </w:p>
        <w:p w14:paraId="201F04AD" w14:textId="6A55E126" w:rsidR="00FE50EC" w:rsidRDefault="00A36DEB">
          <w:pPr>
            <w:pStyle w:val="TOC2"/>
            <w:tabs>
              <w:tab w:val="right" w:leader="dot" w:pos="9629"/>
            </w:tabs>
            <w:rPr>
              <w:rFonts w:asciiTheme="minorHAnsi" w:eastAsiaTheme="minorEastAsia" w:hAnsiTheme="minorHAnsi"/>
              <w:noProof/>
              <w:sz w:val="22"/>
            </w:rPr>
          </w:pPr>
          <w:hyperlink w:anchor="_Toc20403543" w:history="1">
            <w:r w:rsidR="00FE50EC" w:rsidRPr="006A1A57">
              <w:rPr>
                <w:rStyle w:val="Hyperlink"/>
                <w:noProof/>
                <w:shd w:val="clear" w:color="auto" w:fill="FFFFFF"/>
              </w:rPr>
              <w:t>1.4. Trang cá nhân</w:t>
            </w:r>
            <w:r w:rsidR="00FE50EC">
              <w:rPr>
                <w:noProof/>
                <w:webHidden/>
              </w:rPr>
              <w:tab/>
            </w:r>
            <w:r w:rsidR="00FE50EC">
              <w:rPr>
                <w:noProof/>
                <w:webHidden/>
              </w:rPr>
              <w:fldChar w:fldCharType="begin"/>
            </w:r>
            <w:r w:rsidR="00FE50EC">
              <w:rPr>
                <w:noProof/>
                <w:webHidden/>
              </w:rPr>
              <w:instrText xml:space="preserve"> PAGEREF _Toc20403543 \h </w:instrText>
            </w:r>
            <w:r w:rsidR="00FE50EC">
              <w:rPr>
                <w:noProof/>
                <w:webHidden/>
              </w:rPr>
            </w:r>
            <w:r w:rsidR="00FE50EC">
              <w:rPr>
                <w:noProof/>
                <w:webHidden/>
              </w:rPr>
              <w:fldChar w:fldCharType="separate"/>
            </w:r>
            <w:r w:rsidR="005514C3">
              <w:rPr>
                <w:noProof/>
                <w:webHidden/>
              </w:rPr>
              <w:t>6</w:t>
            </w:r>
            <w:r w:rsidR="00FE50EC">
              <w:rPr>
                <w:noProof/>
                <w:webHidden/>
              </w:rPr>
              <w:fldChar w:fldCharType="end"/>
            </w:r>
          </w:hyperlink>
        </w:p>
        <w:p w14:paraId="61031D8A" w14:textId="7989A002" w:rsidR="00FE50EC" w:rsidRDefault="00A36DEB">
          <w:pPr>
            <w:pStyle w:val="TOC3"/>
            <w:tabs>
              <w:tab w:val="right" w:leader="dot" w:pos="9629"/>
            </w:tabs>
            <w:rPr>
              <w:rFonts w:asciiTheme="minorHAnsi" w:eastAsiaTheme="minorEastAsia" w:hAnsiTheme="minorHAnsi"/>
              <w:noProof/>
              <w:sz w:val="22"/>
            </w:rPr>
          </w:pPr>
          <w:hyperlink w:anchor="_Toc20403544" w:history="1">
            <w:r w:rsidR="00FE50EC" w:rsidRPr="006A1A57">
              <w:rPr>
                <w:rStyle w:val="Hyperlink"/>
                <w:noProof/>
              </w:rPr>
              <w:t>1.4.1. Cập nhật ảnh đại diện</w:t>
            </w:r>
            <w:r w:rsidR="00FE50EC">
              <w:rPr>
                <w:noProof/>
                <w:webHidden/>
              </w:rPr>
              <w:tab/>
            </w:r>
            <w:r w:rsidR="00FE50EC">
              <w:rPr>
                <w:noProof/>
                <w:webHidden/>
              </w:rPr>
              <w:fldChar w:fldCharType="begin"/>
            </w:r>
            <w:r w:rsidR="00FE50EC">
              <w:rPr>
                <w:noProof/>
                <w:webHidden/>
              </w:rPr>
              <w:instrText xml:space="preserve"> PAGEREF _Toc20403544 \h </w:instrText>
            </w:r>
            <w:r w:rsidR="00FE50EC">
              <w:rPr>
                <w:noProof/>
                <w:webHidden/>
              </w:rPr>
            </w:r>
            <w:r w:rsidR="00FE50EC">
              <w:rPr>
                <w:noProof/>
                <w:webHidden/>
              </w:rPr>
              <w:fldChar w:fldCharType="separate"/>
            </w:r>
            <w:r w:rsidR="005514C3">
              <w:rPr>
                <w:noProof/>
                <w:webHidden/>
              </w:rPr>
              <w:t>6</w:t>
            </w:r>
            <w:r w:rsidR="00FE50EC">
              <w:rPr>
                <w:noProof/>
                <w:webHidden/>
              </w:rPr>
              <w:fldChar w:fldCharType="end"/>
            </w:r>
          </w:hyperlink>
        </w:p>
        <w:p w14:paraId="4F9115EB" w14:textId="51396FAC" w:rsidR="00FE50EC" w:rsidRDefault="00A36DEB">
          <w:pPr>
            <w:pStyle w:val="TOC3"/>
            <w:tabs>
              <w:tab w:val="right" w:leader="dot" w:pos="9629"/>
            </w:tabs>
            <w:rPr>
              <w:rFonts w:asciiTheme="minorHAnsi" w:eastAsiaTheme="minorEastAsia" w:hAnsiTheme="minorHAnsi"/>
              <w:noProof/>
              <w:sz w:val="22"/>
            </w:rPr>
          </w:pPr>
          <w:hyperlink w:anchor="_Toc20403545" w:history="1">
            <w:r w:rsidR="00FE50EC" w:rsidRPr="006A1A57">
              <w:rPr>
                <w:rStyle w:val="Hyperlink"/>
                <w:noProof/>
              </w:rPr>
              <w:t>1.4.2. Cập nhật hồ sơ cá nhân</w:t>
            </w:r>
            <w:r w:rsidR="00FE50EC">
              <w:rPr>
                <w:noProof/>
                <w:webHidden/>
              </w:rPr>
              <w:tab/>
            </w:r>
            <w:r w:rsidR="00FE50EC">
              <w:rPr>
                <w:noProof/>
                <w:webHidden/>
              </w:rPr>
              <w:fldChar w:fldCharType="begin"/>
            </w:r>
            <w:r w:rsidR="00FE50EC">
              <w:rPr>
                <w:noProof/>
                <w:webHidden/>
              </w:rPr>
              <w:instrText xml:space="preserve"> PAGEREF _Toc20403545 \h </w:instrText>
            </w:r>
            <w:r w:rsidR="00FE50EC">
              <w:rPr>
                <w:noProof/>
                <w:webHidden/>
              </w:rPr>
            </w:r>
            <w:r w:rsidR="00FE50EC">
              <w:rPr>
                <w:noProof/>
                <w:webHidden/>
              </w:rPr>
              <w:fldChar w:fldCharType="separate"/>
            </w:r>
            <w:r w:rsidR="005514C3">
              <w:rPr>
                <w:noProof/>
                <w:webHidden/>
              </w:rPr>
              <w:t>6</w:t>
            </w:r>
            <w:r w:rsidR="00FE50EC">
              <w:rPr>
                <w:noProof/>
                <w:webHidden/>
              </w:rPr>
              <w:fldChar w:fldCharType="end"/>
            </w:r>
          </w:hyperlink>
        </w:p>
        <w:p w14:paraId="0C02A999" w14:textId="32626386" w:rsidR="00FE50EC" w:rsidRDefault="00A36DEB">
          <w:pPr>
            <w:pStyle w:val="TOC3"/>
            <w:tabs>
              <w:tab w:val="right" w:leader="dot" w:pos="9629"/>
            </w:tabs>
            <w:rPr>
              <w:rFonts w:asciiTheme="minorHAnsi" w:eastAsiaTheme="minorEastAsia" w:hAnsiTheme="minorHAnsi"/>
              <w:noProof/>
              <w:sz w:val="22"/>
            </w:rPr>
          </w:pPr>
          <w:hyperlink w:anchor="_Toc20403546" w:history="1">
            <w:r w:rsidR="00FE50EC" w:rsidRPr="006A1A57">
              <w:rPr>
                <w:rStyle w:val="Hyperlink"/>
                <w:noProof/>
              </w:rPr>
              <w:t>1.4.3. Dòng thời gian</w:t>
            </w:r>
            <w:r w:rsidR="00FE50EC">
              <w:rPr>
                <w:noProof/>
                <w:webHidden/>
              </w:rPr>
              <w:tab/>
            </w:r>
            <w:r w:rsidR="00FE50EC">
              <w:rPr>
                <w:noProof/>
                <w:webHidden/>
              </w:rPr>
              <w:fldChar w:fldCharType="begin"/>
            </w:r>
            <w:r w:rsidR="00FE50EC">
              <w:rPr>
                <w:noProof/>
                <w:webHidden/>
              </w:rPr>
              <w:instrText xml:space="preserve"> PAGEREF _Toc20403546 \h </w:instrText>
            </w:r>
            <w:r w:rsidR="00FE50EC">
              <w:rPr>
                <w:noProof/>
                <w:webHidden/>
              </w:rPr>
            </w:r>
            <w:r w:rsidR="00FE50EC">
              <w:rPr>
                <w:noProof/>
                <w:webHidden/>
              </w:rPr>
              <w:fldChar w:fldCharType="separate"/>
            </w:r>
            <w:r w:rsidR="005514C3">
              <w:rPr>
                <w:noProof/>
                <w:webHidden/>
              </w:rPr>
              <w:t>7</w:t>
            </w:r>
            <w:r w:rsidR="00FE50EC">
              <w:rPr>
                <w:noProof/>
                <w:webHidden/>
              </w:rPr>
              <w:fldChar w:fldCharType="end"/>
            </w:r>
          </w:hyperlink>
        </w:p>
        <w:p w14:paraId="5D310229" w14:textId="665DAC88" w:rsidR="00FE50EC" w:rsidRDefault="00A36DEB">
          <w:pPr>
            <w:pStyle w:val="TOC3"/>
            <w:tabs>
              <w:tab w:val="right" w:leader="dot" w:pos="9629"/>
            </w:tabs>
            <w:rPr>
              <w:rFonts w:asciiTheme="minorHAnsi" w:eastAsiaTheme="minorEastAsia" w:hAnsiTheme="minorHAnsi"/>
              <w:noProof/>
              <w:sz w:val="22"/>
            </w:rPr>
          </w:pPr>
          <w:hyperlink w:anchor="_Toc20403547" w:history="1">
            <w:r w:rsidR="00FE50EC" w:rsidRPr="006A1A57">
              <w:rPr>
                <w:rStyle w:val="Hyperlink"/>
                <w:noProof/>
              </w:rPr>
              <w:t>1.4.4. Bạn bè</w:t>
            </w:r>
            <w:r w:rsidR="00FE50EC">
              <w:rPr>
                <w:noProof/>
                <w:webHidden/>
              </w:rPr>
              <w:tab/>
            </w:r>
            <w:r w:rsidR="00FE50EC">
              <w:rPr>
                <w:noProof/>
                <w:webHidden/>
              </w:rPr>
              <w:fldChar w:fldCharType="begin"/>
            </w:r>
            <w:r w:rsidR="00FE50EC">
              <w:rPr>
                <w:noProof/>
                <w:webHidden/>
              </w:rPr>
              <w:instrText xml:space="preserve"> PAGEREF _Toc20403547 \h </w:instrText>
            </w:r>
            <w:r w:rsidR="00FE50EC">
              <w:rPr>
                <w:noProof/>
                <w:webHidden/>
              </w:rPr>
            </w:r>
            <w:r w:rsidR="00FE50EC">
              <w:rPr>
                <w:noProof/>
                <w:webHidden/>
              </w:rPr>
              <w:fldChar w:fldCharType="separate"/>
            </w:r>
            <w:r w:rsidR="005514C3">
              <w:rPr>
                <w:noProof/>
                <w:webHidden/>
              </w:rPr>
              <w:t>7</w:t>
            </w:r>
            <w:r w:rsidR="00FE50EC">
              <w:rPr>
                <w:noProof/>
                <w:webHidden/>
              </w:rPr>
              <w:fldChar w:fldCharType="end"/>
            </w:r>
          </w:hyperlink>
        </w:p>
        <w:p w14:paraId="3C2CC5D9" w14:textId="4571E402" w:rsidR="00FE50EC" w:rsidRDefault="00A36DEB">
          <w:pPr>
            <w:pStyle w:val="TOC3"/>
            <w:tabs>
              <w:tab w:val="right" w:leader="dot" w:pos="9629"/>
            </w:tabs>
            <w:rPr>
              <w:rFonts w:asciiTheme="minorHAnsi" w:eastAsiaTheme="minorEastAsia" w:hAnsiTheme="minorHAnsi"/>
              <w:noProof/>
              <w:sz w:val="22"/>
            </w:rPr>
          </w:pPr>
          <w:hyperlink w:anchor="_Toc20403548" w:history="1">
            <w:r w:rsidR="00FE50EC" w:rsidRPr="006A1A57">
              <w:rPr>
                <w:rStyle w:val="Hyperlink"/>
                <w:noProof/>
              </w:rPr>
              <w:t>1.4.6. Nhóm</w:t>
            </w:r>
            <w:r w:rsidR="00FE50EC">
              <w:rPr>
                <w:noProof/>
                <w:webHidden/>
              </w:rPr>
              <w:tab/>
            </w:r>
            <w:r w:rsidR="00FE50EC">
              <w:rPr>
                <w:noProof/>
                <w:webHidden/>
              </w:rPr>
              <w:fldChar w:fldCharType="begin"/>
            </w:r>
            <w:r w:rsidR="00FE50EC">
              <w:rPr>
                <w:noProof/>
                <w:webHidden/>
              </w:rPr>
              <w:instrText xml:space="preserve"> PAGEREF _Toc20403548 \h </w:instrText>
            </w:r>
            <w:r w:rsidR="00FE50EC">
              <w:rPr>
                <w:noProof/>
                <w:webHidden/>
              </w:rPr>
            </w:r>
            <w:r w:rsidR="00FE50EC">
              <w:rPr>
                <w:noProof/>
                <w:webHidden/>
              </w:rPr>
              <w:fldChar w:fldCharType="separate"/>
            </w:r>
            <w:r w:rsidR="005514C3">
              <w:rPr>
                <w:noProof/>
                <w:webHidden/>
              </w:rPr>
              <w:t>8</w:t>
            </w:r>
            <w:r w:rsidR="00FE50EC">
              <w:rPr>
                <w:noProof/>
                <w:webHidden/>
              </w:rPr>
              <w:fldChar w:fldCharType="end"/>
            </w:r>
          </w:hyperlink>
        </w:p>
        <w:p w14:paraId="1CAEDF57" w14:textId="1B5E7210" w:rsidR="00FE50EC" w:rsidRDefault="00A36DEB">
          <w:pPr>
            <w:pStyle w:val="TOC2"/>
            <w:tabs>
              <w:tab w:val="right" w:leader="dot" w:pos="9629"/>
            </w:tabs>
            <w:rPr>
              <w:rFonts w:asciiTheme="minorHAnsi" w:eastAsiaTheme="minorEastAsia" w:hAnsiTheme="minorHAnsi"/>
              <w:noProof/>
              <w:sz w:val="22"/>
            </w:rPr>
          </w:pPr>
          <w:hyperlink w:anchor="_Toc20403549" w:history="1">
            <w:r w:rsidR="00FE50EC" w:rsidRPr="006A1A57">
              <w:rPr>
                <w:rStyle w:val="Hyperlink"/>
                <w:noProof/>
              </w:rPr>
              <w:t>1.5. Học trực tuyến</w:t>
            </w:r>
            <w:r w:rsidR="00FE50EC">
              <w:rPr>
                <w:noProof/>
                <w:webHidden/>
              </w:rPr>
              <w:tab/>
            </w:r>
            <w:r w:rsidR="00FE50EC">
              <w:rPr>
                <w:noProof/>
                <w:webHidden/>
              </w:rPr>
              <w:fldChar w:fldCharType="begin"/>
            </w:r>
            <w:r w:rsidR="00FE50EC">
              <w:rPr>
                <w:noProof/>
                <w:webHidden/>
              </w:rPr>
              <w:instrText xml:space="preserve"> PAGEREF _Toc20403549 \h </w:instrText>
            </w:r>
            <w:r w:rsidR="00FE50EC">
              <w:rPr>
                <w:noProof/>
                <w:webHidden/>
              </w:rPr>
            </w:r>
            <w:r w:rsidR="00FE50EC">
              <w:rPr>
                <w:noProof/>
                <w:webHidden/>
              </w:rPr>
              <w:fldChar w:fldCharType="separate"/>
            </w:r>
            <w:r w:rsidR="005514C3">
              <w:rPr>
                <w:noProof/>
                <w:webHidden/>
              </w:rPr>
              <w:t>8</w:t>
            </w:r>
            <w:r w:rsidR="00FE50EC">
              <w:rPr>
                <w:noProof/>
                <w:webHidden/>
              </w:rPr>
              <w:fldChar w:fldCharType="end"/>
            </w:r>
          </w:hyperlink>
        </w:p>
        <w:p w14:paraId="7BBAC759" w14:textId="771C2BB1" w:rsidR="00FE50EC" w:rsidRDefault="00A36DEB">
          <w:pPr>
            <w:pStyle w:val="TOC2"/>
            <w:tabs>
              <w:tab w:val="right" w:leader="dot" w:pos="9629"/>
            </w:tabs>
            <w:rPr>
              <w:rFonts w:asciiTheme="minorHAnsi" w:eastAsiaTheme="minorEastAsia" w:hAnsiTheme="minorHAnsi"/>
              <w:noProof/>
              <w:sz w:val="22"/>
            </w:rPr>
          </w:pPr>
          <w:hyperlink w:anchor="_Toc20403550" w:history="1">
            <w:r w:rsidR="00FE50EC" w:rsidRPr="006A1A57">
              <w:rPr>
                <w:rStyle w:val="Hyperlink"/>
                <w:noProof/>
                <w:shd w:val="clear" w:color="auto" w:fill="FFFFFF"/>
              </w:rPr>
              <w:t>1.6. Thi trực tuyến</w:t>
            </w:r>
            <w:r w:rsidR="00FE50EC">
              <w:rPr>
                <w:noProof/>
                <w:webHidden/>
              </w:rPr>
              <w:tab/>
            </w:r>
            <w:r w:rsidR="00FE50EC">
              <w:rPr>
                <w:noProof/>
                <w:webHidden/>
              </w:rPr>
              <w:fldChar w:fldCharType="begin"/>
            </w:r>
            <w:r w:rsidR="00FE50EC">
              <w:rPr>
                <w:noProof/>
                <w:webHidden/>
              </w:rPr>
              <w:instrText xml:space="preserve"> PAGEREF _Toc20403550 \h </w:instrText>
            </w:r>
            <w:r w:rsidR="00FE50EC">
              <w:rPr>
                <w:noProof/>
                <w:webHidden/>
              </w:rPr>
            </w:r>
            <w:r w:rsidR="00FE50EC">
              <w:rPr>
                <w:noProof/>
                <w:webHidden/>
              </w:rPr>
              <w:fldChar w:fldCharType="separate"/>
            </w:r>
            <w:r w:rsidR="005514C3">
              <w:rPr>
                <w:noProof/>
                <w:webHidden/>
              </w:rPr>
              <w:t>9</w:t>
            </w:r>
            <w:r w:rsidR="00FE50EC">
              <w:rPr>
                <w:noProof/>
                <w:webHidden/>
              </w:rPr>
              <w:fldChar w:fldCharType="end"/>
            </w:r>
          </w:hyperlink>
        </w:p>
        <w:p w14:paraId="477E8AC2" w14:textId="3BBB3D81" w:rsidR="00FE50EC" w:rsidRDefault="00A36DEB">
          <w:pPr>
            <w:pStyle w:val="TOC1"/>
            <w:tabs>
              <w:tab w:val="right" w:leader="dot" w:pos="9629"/>
            </w:tabs>
            <w:rPr>
              <w:rFonts w:asciiTheme="minorHAnsi" w:eastAsiaTheme="minorEastAsia" w:hAnsiTheme="minorHAnsi"/>
              <w:noProof/>
              <w:sz w:val="22"/>
            </w:rPr>
          </w:pPr>
          <w:hyperlink w:anchor="_Toc20403551" w:history="1">
            <w:r w:rsidR="00FE50EC" w:rsidRPr="006A1A57">
              <w:rPr>
                <w:rStyle w:val="Hyperlink"/>
                <w:noProof/>
              </w:rPr>
              <w:t>II. TÍNH NĂNG DÀNH CHO GIÁO VIÊN</w:t>
            </w:r>
            <w:r w:rsidR="00FE50EC">
              <w:rPr>
                <w:noProof/>
                <w:webHidden/>
              </w:rPr>
              <w:tab/>
            </w:r>
            <w:r w:rsidR="00FE50EC">
              <w:rPr>
                <w:noProof/>
                <w:webHidden/>
              </w:rPr>
              <w:fldChar w:fldCharType="begin"/>
            </w:r>
            <w:r w:rsidR="00FE50EC">
              <w:rPr>
                <w:noProof/>
                <w:webHidden/>
              </w:rPr>
              <w:instrText xml:space="preserve"> PAGEREF _Toc20403551 \h </w:instrText>
            </w:r>
            <w:r w:rsidR="00FE50EC">
              <w:rPr>
                <w:noProof/>
                <w:webHidden/>
              </w:rPr>
            </w:r>
            <w:r w:rsidR="00FE50EC">
              <w:rPr>
                <w:noProof/>
                <w:webHidden/>
              </w:rPr>
              <w:fldChar w:fldCharType="separate"/>
            </w:r>
            <w:r w:rsidR="005514C3">
              <w:rPr>
                <w:noProof/>
                <w:webHidden/>
              </w:rPr>
              <w:t>10</w:t>
            </w:r>
            <w:r w:rsidR="00FE50EC">
              <w:rPr>
                <w:noProof/>
                <w:webHidden/>
              </w:rPr>
              <w:fldChar w:fldCharType="end"/>
            </w:r>
          </w:hyperlink>
        </w:p>
        <w:p w14:paraId="5C9DFDD4" w14:textId="62C979C6" w:rsidR="00FE50EC" w:rsidRDefault="00A36DEB">
          <w:pPr>
            <w:pStyle w:val="TOC2"/>
            <w:tabs>
              <w:tab w:val="right" w:leader="dot" w:pos="9629"/>
            </w:tabs>
            <w:rPr>
              <w:rFonts w:asciiTheme="minorHAnsi" w:eastAsiaTheme="minorEastAsia" w:hAnsiTheme="minorHAnsi"/>
              <w:noProof/>
              <w:sz w:val="22"/>
            </w:rPr>
          </w:pPr>
          <w:hyperlink w:anchor="_Toc20403552" w:history="1">
            <w:r w:rsidR="00FE50EC" w:rsidRPr="006A1A57">
              <w:rPr>
                <w:rStyle w:val="Hyperlink"/>
                <w:noProof/>
              </w:rPr>
              <w:t>2.1. Tạo khóa học</w:t>
            </w:r>
            <w:r w:rsidR="00FE50EC">
              <w:rPr>
                <w:noProof/>
                <w:webHidden/>
              </w:rPr>
              <w:tab/>
            </w:r>
            <w:r w:rsidR="00FE50EC">
              <w:rPr>
                <w:noProof/>
                <w:webHidden/>
              </w:rPr>
              <w:fldChar w:fldCharType="begin"/>
            </w:r>
            <w:r w:rsidR="00FE50EC">
              <w:rPr>
                <w:noProof/>
                <w:webHidden/>
              </w:rPr>
              <w:instrText xml:space="preserve"> PAGEREF _Toc20403552 \h </w:instrText>
            </w:r>
            <w:r w:rsidR="00FE50EC">
              <w:rPr>
                <w:noProof/>
                <w:webHidden/>
              </w:rPr>
            </w:r>
            <w:r w:rsidR="00FE50EC">
              <w:rPr>
                <w:noProof/>
                <w:webHidden/>
              </w:rPr>
              <w:fldChar w:fldCharType="separate"/>
            </w:r>
            <w:r w:rsidR="005514C3">
              <w:rPr>
                <w:noProof/>
                <w:webHidden/>
              </w:rPr>
              <w:t>10</w:t>
            </w:r>
            <w:r w:rsidR="00FE50EC">
              <w:rPr>
                <w:noProof/>
                <w:webHidden/>
              </w:rPr>
              <w:fldChar w:fldCharType="end"/>
            </w:r>
          </w:hyperlink>
        </w:p>
        <w:p w14:paraId="341FA78D" w14:textId="63605560" w:rsidR="00FE50EC" w:rsidRDefault="00A36DEB">
          <w:pPr>
            <w:pStyle w:val="TOC3"/>
            <w:tabs>
              <w:tab w:val="right" w:leader="dot" w:pos="9629"/>
            </w:tabs>
            <w:rPr>
              <w:rFonts w:asciiTheme="minorHAnsi" w:eastAsiaTheme="minorEastAsia" w:hAnsiTheme="minorHAnsi"/>
              <w:noProof/>
              <w:sz w:val="22"/>
            </w:rPr>
          </w:pPr>
          <w:hyperlink w:anchor="_Toc20403553" w:history="1">
            <w:r w:rsidR="00FE50EC" w:rsidRPr="006A1A57">
              <w:rPr>
                <w:rStyle w:val="Hyperlink"/>
                <w:noProof/>
              </w:rPr>
              <w:t>2.1.1. Tạo khóa học</w:t>
            </w:r>
            <w:r w:rsidR="00FE50EC">
              <w:rPr>
                <w:noProof/>
                <w:webHidden/>
              </w:rPr>
              <w:tab/>
            </w:r>
            <w:r w:rsidR="00FE50EC">
              <w:rPr>
                <w:noProof/>
                <w:webHidden/>
              </w:rPr>
              <w:fldChar w:fldCharType="begin"/>
            </w:r>
            <w:r w:rsidR="00FE50EC">
              <w:rPr>
                <w:noProof/>
                <w:webHidden/>
              </w:rPr>
              <w:instrText xml:space="preserve"> PAGEREF _Toc20403553 \h </w:instrText>
            </w:r>
            <w:r w:rsidR="00FE50EC">
              <w:rPr>
                <w:noProof/>
                <w:webHidden/>
              </w:rPr>
            </w:r>
            <w:r w:rsidR="00FE50EC">
              <w:rPr>
                <w:noProof/>
                <w:webHidden/>
              </w:rPr>
              <w:fldChar w:fldCharType="separate"/>
            </w:r>
            <w:r w:rsidR="005514C3">
              <w:rPr>
                <w:noProof/>
                <w:webHidden/>
              </w:rPr>
              <w:t>10</w:t>
            </w:r>
            <w:r w:rsidR="00FE50EC">
              <w:rPr>
                <w:noProof/>
                <w:webHidden/>
              </w:rPr>
              <w:fldChar w:fldCharType="end"/>
            </w:r>
          </w:hyperlink>
        </w:p>
        <w:p w14:paraId="3D6B9787" w14:textId="14972AC3" w:rsidR="00FE50EC" w:rsidRDefault="00A36DEB">
          <w:pPr>
            <w:pStyle w:val="TOC3"/>
            <w:tabs>
              <w:tab w:val="right" w:leader="dot" w:pos="9629"/>
            </w:tabs>
            <w:rPr>
              <w:rFonts w:asciiTheme="minorHAnsi" w:eastAsiaTheme="minorEastAsia" w:hAnsiTheme="minorHAnsi"/>
              <w:noProof/>
              <w:sz w:val="22"/>
            </w:rPr>
          </w:pPr>
          <w:hyperlink w:anchor="_Toc20403554" w:history="1">
            <w:r w:rsidR="00FE50EC" w:rsidRPr="006A1A57">
              <w:rPr>
                <w:rStyle w:val="Hyperlink"/>
                <w:noProof/>
              </w:rPr>
              <w:t>2.1.2. Thêm học liệu</w:t>
            </w:r>
            <w:r w:rsidR="00FE50EC">
              <w:rPr>
                <w:noProof/>
                <w:webHidden/>
              </w:rPr>
              <w:tab/>
            </w:r>
            <w:r w:rsidR="00FE50EC">
              <w:rPr>
                <w:noProof/>
                <w:webHidden/>
              </w:rPr>
              <w:fldChar w:fldCharType="begin"/>
            </w:r>
            <w:r w:rsidR="00FE50EC">
              <w:rPr>
                <w:noProof/>
                <w:webHidden/>
              </w:rPr>
              <w:instrText xml:space="preserve"> PAGEREF _Toc20403554 \h </w:instrText>
            </w:r>
            <w:r w:rsidR="00FE50EC">
              <w:rPr>
                <w:noProof/>
                <w:webHidden/>
              </w:rPr>
            </w:r>
            <w:r w:rsidR="00FE50EC">
              <w:rPr>
                <w:noProof/>
                <w:webHidden/>
              </w:rPr>
              <w:fldChar w:fldCharType="separate"/>
            </w:r>
            <w:r w:rsidR="005514C3">
              <w:rPr>
                <w:noProof/>
                <w:webHidden/>
              </w:rPr>
              <w:t>10</w:t>
            </w:r>
            <w:r w:rsidR="00FE50EC">
              <w:rPr>
                <w:noProof/>
                <w:webHidden/>
              </w:rPr>
              <w:fldChar w:fldCharType="end"/>
            </w:r>
          </w:hyperlink>
        </w:p>
        <w:p w14:paraId="63A0DE92" w14:textId="4C082DDE" w:rsidR="00FE50EC" w:rsidRDefault="00A36DEB">
          <w:pPr>
            <w:pStyle w:val="TOC3"/>
            <w:tabs>
              <w:tab w:val="right" w:leader="dot" w:pos="9629"/>
            </w:tabs>
            <w:rPr>
              <w:rFonts w:asciiTheme="minorHAnsi" w:eastAsiaTheme="minorEastAsia" w:hAnsiTheme="minorHAnsi"/>
              <w:noProof/>
              <w:sz w:val="22"/>
            </w:rPr>
          </w:pPr>
          <w:hyperlink w:anchor="_Toc20403555" w:history="1">
            <w:r w:rsidR="00FE50EC" w:rsidRPr="006A1A57">
              <w:rPr>
                <w:rStyle w:val="Hyperlink"/>
                <w:noProof/>
              </w:rPr>
              <w:t>2.1.3. Xuất bản khóa học</w:t>
            </w:r>
            <w:r w:rsidR="00FE50EC">
              <w:rPr>
                <w:noProof/>
                <w:webHidden/>
              </w:rPr>
              <w:tab/>
            </w:r>
            <w:r w:rsidR="00FE50EC">
              <w:rPr>
                <w:noProof/>
                <w:webHidden/>
              </w:rPr>
              <w:fldChar w:fldCharType="begin"/>
            </w:r>
            <w:r w:rsidR="00FE50EC">
              <w:rPr>
                <w:noProof/>
                <w:webHidden/>
              </w:rPr>
              <w:instrText xml:space="preserve"> PAGEREF _Toc20403555 \h </w:instrText>
            </w:r>
            <w:r w:rsidR="00FE50EC">
              <w:rPr>
                <w:noProof/>
                <w:webHidden/>
              </w:rPr>
            </w:r>
            <w:r w:rsidR="00FE50EC">
              <w:rPr>
                <w:noProof/>
                <w:webHidden/>
              </w:rPr>
              <w:fldChar w:fldCharType="separate"/>
            </w:r>
            <w:r w:rsidR="005514C3">
              <w:rPr>
                <w:noProof/>
                <w:webHidden/>
              </w:rPr>
              <w:t>11</w:t>
            </w:r>
            <w:r w:rsidR="00FE50EC">
              <w:rPr>
                <w:noProof/>
                <w:webHidden/>
              </w:rPr>
              <w:fldChar w:fldCharType="end"/>
            </w:r>
          </w:hyperlink>
        </w:p>
        <w:p w14:paraId="2D8780A6" w14:textId="2500E52A" w:rsidR="00FE50EC" w:rsidRDefault="00A36DEB">
          <w:pPr>
            <w:pStyle w:val="TOC2"/>
            <w:tabs>
              <w:tab w:val="right" w:leader="dot" w:pos="9629"/>
            </w:tabs>
            <w:rPr>
              <w:rFonts w:asciiTheme="minorHAnsi" w:eastAsiaTheme="minorEastAsia" w:hAnsiTheme="minorHAnsi"/>
              <w:noProof/>
              <w:sz w:val="22"/>
            </w:rPr>
          </w:pPr>
          <w:hyperlink w:anchor="_Toc20403556" w:history="1">
            <w:r w:rsidR="00FE50EC" w:rsidRPr="006A1A57">
              <w:rPr>
                <w:rStyle w:val="Hyperlink"/>
                <w:noProof/>
              </w:rPr>
              <w:t>2.2. Ngân hàng câu hỏi</w:t>
            </w:r>
            <w:r w:rsidR="00FE50EC">
              <w:rPr>
                <w:noProof/>
                <w:webHidden/>
              </w:rPr>
              <w:tab/>
            </w:r>
            <w:r w:rsidR="00FE50EC">
              <w:rPr>
                <w:noProof/>
                <w:webHidden/>
              </w:rPr>
              <w:fldChar w:fldCharType="begin"/>
            </w:r>
            <w:r w:rsidR="00FE50EC">
              <w:rPr>
                <w:noProof/>
                <w:webHidden/>
              </w:rPr>
              <w:instrText xml:space="preserve"> PAGEREF _Toc20403556 \h </w:instrText>
            </w:r>
            <w:r w:rsidR="00FE50EC">
              <w:rPr>
                <w:noProof/>
                <w:webHidden/>
              </w:rPr>
            </w:r>
            <w:r w:rsidR="00FE50EC">
              <w:rPr>
                <w:noProof/>
                <w:webHidden/>
              </w:rPr>
              <w:fldChar w:fldCharType="separate"/>
            </w:r>
            <w:r w:rsidR="005514C3">
              <w:rPr>
                <w:noProof/>
                <w:webHidden/>
              </w:rPr>
              <w:t>12</w:t>
            </w:r>
            <w:r w:rsidR="00FE50EC">
              <w:rPr>
                <w:noProof/>
                <w:webHidden/>
              </w:rPr>
              <w:fldChar w:fldCharType="end"/>
            </w:r>
          </w:hyperlink>
        </w:p>
        <w:p w14:paraId="425F3293" w14:textId="5A30CFCA" w:rsidR="00FE50EC" w:rsidRDefault="00A36DEB">
          <w:pPr>
            <w:pStyle w:val="TOC3"/>
            <w:tabs>
              <w:tab w:val="right" w:leader="dot" w:pos="9629"/>
            </w:tabs>
            <w:rPr>
              <w:rFonts w:asciiTheme="minorHAnsi" w:eastAsiaTheme="minorEastAsia" w:hAnsiTheme="minorHAnsi"/>
              <w:noProof/>
              <w:sz w:val="22"/>
            </w:rPr>
          </w:pPr>
          <w:hyperlink w:anchor="_Toc20403557" w:history="1">
            <w:r w:rsidR="00FE50EC" w:rsidRPr="006A1A57">
              <w:rPr>
                <w:rStyle w:val="Hyperlink"/>
                <w:noProof/>
              </w:rPr>
              <w:t>2.2.1. Thêm mới ngân hàng câu hỏi</w:t>
            </w:r>
            <w:r w:rsidR="00FE50EC">
              <w:rPr>
                <w:noProof/>
                <w:webHidden/>
              </w:rPr>
              <w:tab/>
            </w:r>
            <w:r w:rsidR="00FE50EC">
              <w:rPr>
                <w:noProof/>
                <w:webHidden/>
              </w:rPr>
              <w:fldChar w:fldCharType="begin"/>
            </w:r>
            <w:r w:rsidR="00FE50EC">
              <w:rPr>
                <w:noProof/>
                <w:webHidden/>
              </w:rPr>
              <w:instrText xml:space="preserve"> PAGEREF _Toc20403557 \h </w:instrText>
            </w:r>
            <w:r w:rsidR="00FE50EC">
              <w:rPr>
                <w:noProof/>
                <w:webHidden/>
              </w:rPr>
            </w:r>
            <w:r w:rsidR="00FE50EC">
              <w:rPr>
                <w:noProof/>
                <w:webHidden/>
              </w:rPr>
              <w:fldChar w:fldCharType="separate"/>
            </w:r>
            <w:r w:rsidR="005514C3">
              <w:rPr>
                <w:noProof/>
                <w:webHidden/>
              </w:rPr>
              <w:t>12</w:t>
            </w:r>
            <w:r w:rsidR="00FE50EC">
              <w:rPr>
                <w:noProof/>
                <w:webHidden/>
              </w:rPr>
              <w:fldChar w:fldCharType="end"/>
            </w:r>
          </w:hyperlink>
        </w:p>
        <w:p w14:paraId="59241C2D" w14:textId="299EF078" w:rsidR="00FE50EC" w:rsidRDefault="00A36DEB">
          <w:pPr>
            <w:pStyle w:val="TOC3"/>
            <w:tabs>
              <w:tab w:val="right" w:leader="dot" w:pos="9629"/>
            </w:tabs>
            <w:rPr>
              <w:rFonts w:asciiTheme="minorHAnsi" w:eastAsiaTheme="minorEastAsia" w:hAnsiTheme="minorHAnsi"/>
              <w:noProof/>
              <w:sz w:val="22"/>
            </w:rPr>
          </w:pPr>
          <w:hyperlink w:anchor="_Toc20403558" w:history="1">
            <w:r w:rsidR="00FE50EC" w:rsidRPr="006A1A57">
              <w:rPr>
                <w:rStyle w:val="Hyperlink"/>
                <w:noProof/>
              </w:rPr>
              <w:t>2.2.2. Thêm câu hỏi</w:t>
            </w:r>
            <w:r w:rsidR="00FE50EC">
              <w:rPr>
                <w:noProof/>
                <w:webHidden/>
              </w:rPr>
              <w:tab/>
            </w:r>
            <w:r w:rsidR="00FE50EC">
              <w:rPr>
                <w:noProof/>
                <w:webHidden/>
              </w:rPr>
              <w:fldChar w:fldCharType="begin"/>
            </w:r>
            <w:r w:rsidR="00FE50EC">
              <w:rPr>
                <w:noProof/>
                <w:webHidden/>
              </w:rPr>
              <w:instrText xml:space="preserve"> PAGEREF _Toc20403558 \h </w:instrText>
            </w:r>
            <w:r w:rsidR="00FE50EC">
              <w:rPr>
                <w:noProof/>
                <w:webHidden/>
              </w:rPr>
            </w:r>
            <w:r w:rsidR="00FE50EC">
              <w:rPr>
                <w:noProof/>
                <w:webHidden/>
              </w:rPr>
              <w:fldChar w:fldCharType="separate"/>
            </w:r>
            <w:r w:rsidR="005514C3">
              <w:rPr>
                <w:noProof/>
                <w:webHidden/>
              </w:rPr>
              <w:t>12</w:t>
            </w:r>
            <w:r w:rsidR="00FE50EC">
              <w:rPr>
                <w:noProof/>
                <w:webHidden/>
              </w:rPr>
              <w:fldChar w:fldCharType="end"/>
            </w:r>
          </w:hyperlink>
        </w:p>
        <w:p w14:paraId="5959BDF7" w14:textId="1A45EEE6" w:rsidR="00FE50EC" w:rsidRDefault="00A36DEB">
          <w:pPr>
            <w:pStyle w:val="TOC3"/>
            <w:tabs>
              <w:tab w:val="right" w:leader="dot" w:pos="9629"/>
            </w:tabs>
            <w:rPr>
              <w:rFonts w:asciiTheme="minorHAnsi" w:eastAsiaTheme="minorEastAsia" w:hAnsiTheme="minorHAnsi"/>
              <w:noProof/>
              <w:sz w:val="22"/>
            </w:rPr>
          </w:pPr>
          <w:hyperlink w:anchor="_Toc20403559" w:history="1">
            <w:r w:rsidR="00FE50EC" w:rsidRPr="006A1A57">
              <w:rPr>
                <w:rStyle w:val="Hyperlink"/>
                <w:noProof/>
              </w:rPr>
              <w:t>2.3.4. Chia sẻ ngân hàng câu hỏi</w:t>
            </w:r>
            <w:r w:rsidR="00FE50EC">
              <w:rPr>
                <w:noProof/>
                <w:webHidden/>
              </w:rPr>
              <w:tab/>
            </w:r>
            <w:r w:rsidR="00FE50EC">
              <w:rPr>
                <w:noProof/>
                <w:webHidden/>
              </w:rPr>
              <w:fldChar w:fldCharType="begin"/>
            </w:r>
            <w:r w:rsidR="00FE50EC">
              <w:rPr>
                <w:noProof/>
                <w:webHidden/>
              </w:rPr>
              <w:instrText xml:space="preserve"> PAGEREF _Toc20403559 \h </w:instrText>
            </w:r>
            <w:r w:rsidR="00FE50EC">
              <w:rPr>
                <w:noProof/>
                <w:webHidden/>
              </w:rPr>
            </w:r>
            <w:r w:rsidR="00FE50EC">
              <w:rPr>
                <w:noProof/>
                <w:webHidden/>
              </w:rPr>
              <w:fldChar w:fldCharType="separate"/>
            </w:r>
            <w:r w:rsidR="005514C3">
              <w:rPr>
                <w:noProof/>
                <w:webHidden/>
              </w:rPr>
              <w:t>13</w:t>
            </w:r>
            <w:r w:rsidR="00FE50EC">
              <w:rPr>
                <w:noProof/>
                <w:webHidden/>
              </w:rPr>
              <w:fldChar w:fldCharType="end"/>
            </w:r>
          </w:hyperlink>
        </w:p>
        <w:p w14:paraId="62D9A1D7" w14:textId="53BF8D12" w:rsidR="00FE50EC" w:rsidRDefault="00A36DEB">
          <w:pPr>
            <w:pStyle w:val="TOC2"/>
            <w:tabs>
              <w:tab w:val="right" w:leader="dot" w:pos="9629"/>
            </w:tabs>
            <w:rPr>
              <w:rFonts w:asciiTheme="minorHAnsi" w:eastAsiaTheme="minorEastAsia" w:hAnsiTheme="minorHAnsi"/>
              <w:noProof/>
              <w:sz w:val="22"/>
            </w:rPr>
          </w:pPr>
          <w:hyperlink w:anchor="_Toc20403560" w:history="1">
            <w:r w:rsidR="00FE50EC" w:rsidRPr="006A1A57">
              <w:rPr>
                <w:rStyle w:val="Hyperlink"/>
                <w:noProof/>
              </w:rPr>
              <w:t>2.3. Tạo kỳ thi</w:t>
            </w:r>
            <w:r w:rsidR="00FE50EC">
              <w:rPr>
                <w:noProof/>
                <w:webHidden/>
              </w:rPr>
              <w:tab/>
            </w:r>
            <w:r w:rsidR="00FE50EC">
              <w:rPr>
                <w:noProof/>
                <w:webHidden/>
              </w:rPr>
              <w:fldChar w:fldCharType="begin"/>
            </w:r>
            <w:r w:rsidR="00FE50EC">
              <w:rPr>
                <w:noProof/>
                <w:webHidden/>
              </w:rPr>
              <w:instrText xml:space="preserve"> PAGEREF _Toc20403560 \h </w:instrText>
            </w:r>
            <w:r w:rsidR="00FE50EC">
              <w:rPr>
                <w:noProof/>
                <w:webHidden/>
              </w:rPr>
            </w:r>
            <w:r w:rsidR="00FE50EC">
              <w:rPr>
                <w:noProof/>
                <w:webHidden/>
              </w:rPr>
              <w:fldChar w:fldCharType="separate"/>
            </w:r>
            <w:r w:rsidR="005514C3">
              <w:rPr>
                <w:noProof/>
                <w:webHidden/>
              </w:rPr>
              <w:t>14</w:t>
            </w:r>
            <w:r w:rsidR="00FE50EC">
              <w:rPr>
                <w:noProof/>
                <w:webHidden/>
              </w:rPr>
              <w:fldChar w:fldCharType="end"/>
            </w:r>
          </w:hyperlink>
        </w:p>
        <w:p w14:paraId="5222B1A3" w14:textId="202FD315" w:rsidR="00FE50EC" w:rsidRDefault="00A36DEB">
          <w:pPr>
            <w:pStyle w:val="TOC3"/>
            <w:tabs>
              <w:tab w:val="right" w:leader="dot" w:pos="9629"/>
            </w:tabs>
            <w:rPr>
              <w:rFonts w:asciiTheme="minorHAnsi" w:eastAsiaTheme="minorEastAsia" w:hAnsiTheme="minorHAnsi"/>
              <w:noProof/>
              <w:sz w:val="22"/>
            </w:rPr>
          </w:pPr>
          <w:hyperlink w:anchor="_Toc20403561" w:history="1">
            <w:r w:rsidR="00FE50EC" w:rsidRPr="006A1A57">
              <w:rPr>
                <w:rStyle w:val="Hyperlink"/>
                <w:noProof/>
              </w:rPr>
              <w:t>2.3.1. Tạo kỳ thi</w:t>
            </w:r>
            <w:r w:rsidR="00FE50EC">
              <w:rPr>
                <w:noProof/>
                <w:webHidden/>
              </w:rPr>
              <w:tab/>
            </w:r>
            <w:r w:rsidR="00FE50EC">
              <w:rPr>
                <w:noProof/>
                <w:webHidden/>
              </w:rPr>
              <w:fldChar w:fldCharType="begin"/>
            </w:r>
            <w:r w:rsidR="00FE50EC">
              <w:rPr>
                <w:noProof/>
                <w:webHidden/>
              </w:rPr>
              <w:instrText xml:space="preserve"> PAGEREF _Toc20403561 \h </w:instrText>
            </w:r>
            <w:r w:rsidR="00FE50EC">
              <w:rPr>
                <w:noProof/>
                <w:webHidden/>
              </w:rPr>
            </w:r>
            <w:r w:rsidR="00FE50EC">
              <w:rPr>
                <w:noProof/>
                <w:webHidden/>
              </w:rPr>
              <w:fldChar w:fldCharType="separate"/>
            </w:r>
            <w:r w:rsidR="005514C3">
              <w:rPr>
                <w:noProof/>
                <w:webHidden/>
              </w:rPr>
              <w:t>14</w:t>
            </w:r>
            <w:r w:rsidR="00FE50EC">
              <w:rPr>
                <w:noProof/>
                <w:webHidden/>
              </w:rPr>
              <w:fldChar w:fldCharType="end"/>
            </w:r>
          </w:hyperlink>
        </w:p>
        <w:p w14:paraId="18058FB6" w14:textId="4D78C52B" w:rsidR="00FE50EC" w:rsidRDefault="00A36DEB">
          <w:pPr>
            <w:pStyle w:val="TOC3"/>
            <w:tabs>
              <w:tab w:val="right" w:leader="dot" w:pos="9629"/>
            </w:tabs>
            <w:rPr>
              <w:rFonts w:asciiTheme="minorHAnsi" w:eastAsiaTheme="minorEastAsia" w:hAnsiTheme="minorHAnsi"/>
              <w:noProof/>
              <w:sz w:val="22"/>
            </w:rPr>
          </w:pPr>
          <w:hyperlink w:anchor="_Toc20403562" w:history="1">
            <w:r w:rsidR="00FE50EC" w:rsidRPr="006A1A57">
              <w:rPr>
                <w:rStyle w:val="Hyperlink"/>
                <w:noProof/>
              </w:rPr>
              <w:t>2.3.2. Tạo đề thi</w:t>
            </w:r>
            <w:r w:rsidR="00FE50EC">
              <w:rPr>
                <w:noProof/>
                <w:webHidden/>
              </w:rPr>
              <w:tab/>
            </w:r>
            <w:r w:rsidR="00FE50EC">
              <w:rPr>
                <w:noProof/>
                <w:webHidden/>
              </w:rPr>
              <w:fldChar w:fldCharType="begin"/>
            </w:r>
            <w:r w:rsidR="00FE50EC">
              <w:rPr>
                <w:noProof/>
                <w:webHidden/>
              </w:rPr>
              <w:instrText xml:space="preserve"> PAGEREF _Toc20403562 \h </w:instrText>
            </w:r>
            <w:r w:rsidR="00FE50EC">
              <w:rPr>
                <w:noProof/>
                <w:webHidden/>
              </w:rPr>
            </w:r>
            <w:r w:rsidR="00FE50EC">
              <w:rPr>
                <w:noProof/>
                <w:webHidden/>
              </w:rPr>
              <w:fldChar w:fldCharType="separate"/>
            </w:r>
            <w:r w:rsidR="005514C3">
              <w:rPr>
                <w:noProof/>
                <w:webHidden/>
              </w:rPr>
              <w:t>14</w:t>
            </w:r>
            <w:r w:rsidR="00FE50EC">
              <w:rPr>
                <w:noProof/>
                <w:webHidden/>
              </w:rPr>
              <w:fldChar w:fldCharType="end"/>
            </w:r>
          </w:hyperlink>
        </w:p>
        <w:p w14:paraId="2866F643" w14:textId="4555BA3F" w:rsidR="00FE50EC" w:rsidRDefault="00A36DEB">
          <w:pPr>
            <w:pStyle w:val="TOC3"/>
            <w:tabs>
              <w:tab w:val="right" w:leader="dot" w:pos="9629"/>
            </w:tabs>
            <w:rPr>
              <w:rFonts w:asciiTheme="minorHAnsi" w:eastAsiaTheme="minorEastAsia" w:hAnsiTheme="minorHAnsi"/>
              <w:noProof/>
              <w:sz w:val="22"/>
            </w:rPr>
          </w:pPr>
          <w:hyperlink w:anchor="_Toc20403563" w:history="1">
            <w:r w:rsidR="00FE50EC" w:rsidRPr="006A1A57">
              <w:rPr>
                <w:rStyle w:val="Hyperlink"/>
                <w:noProof/>
              </w:rPr>
              <w:t>2.3.3. Xuất bản kỳ thi</w:t>
            </w:r>
            <w:r w:rsidR="00FE50EC">
              <w:rPr>
                <w:noProof/>
                <w:webHidden/>
              </w:rPr>
              <w:tab/>
            </w:r>
            <w:r w:rsidR="00FE50EC">
              <w:rPr>
                <w:noProof/>
                <w:webHidden/>
              </w:rPr>
              <w:fldChar w:fldCharType="begin"/>
            </w:r>
            <w:r w:rsidR="00FE50EC">
              <w:rPr>
                <w:noProof/>
                <w:webHidden/>
              </w:rPr>
              <w:instrText xml:space="preserve"> PAGEREF _Toc20403563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11022436" w14:textId="44068469" w:rsidR="00FE50EC" w:rsidRDefault="00A36DEB">
          <w:pPr>
            <w:pStyle w:val="TOC2"/>
            <w:tabs>
              <w:tab w:val="right" w:leader="dot" w:pos="9629"/>
            </w:tabs>
            <w:rPr>
              <w:rFonts w:asciiTheme="minorHAnsi" w:eastAsiaTheme="minorEastAsia" w:hAnsiTheme="minorHAnsi"/>
              <w:noProof/>
              <w:sz w:val="22"/>
            </w:rPr>
          </w:pPr>
          <w:hyperlink w:anchor="_Toc20403564" w:history="1">
            <w:r w:rsidR="00FE50EC" w:rsidRPr="006A1A57">
              <w:rPr>
                <w:rStyle w:val="Hyperlink"/>
                <w:noProof/>
              </w:rPr>
              <w:t>2.4. Chia sẻ nội dung học tập</w:t>
            </w:r>
            <w:r w:rsidR="00FE50EC">
              <w:rPr>
                <w:noProof/>
                <w:webHidden/>
              </w:rPr>
              <w:tab/>
            </w:r>
            <w:r w:rsidR="00FE50EC">
              <w:rPr>
                <w:noProof/>
                <w:webHidden/>
              </w:rPr>
              <w:fldChar w:fldCharType="begin"/>
            </w:r>
            <w:r w:rsidR="00FE50EC">
              <w:rPr>
                <w:noProof/>
                <w:webHidden/>
              </w:rPr>
              <w:instrText xml:space="preserve"> PAGEREF _Toc20403564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1A33E41E" w14:textId="695B0229" w:rsidR="00FE50EC" w:rsidRDefault="00A36DEB">
          <w:pPr>
            <w:pStyle w:val="TOC3"/>
            <w:tabs>
              <w:tab w:val="right" w:leader="dot" w:pos="9629"/>
            </w:tabs>
            <w:rPr>
              <w:rFonts w:asciiTheme="minorHAnsi" w:eastAsiaTheme="minorEastAsia" w:hAnsiTheme="minorHAnsi"/>
              <w:noProof/>
              <w:sz w:val="22"/>
            </w:rPr>
          </w:pPr>
          <w:hyperlink w:anchor="_Toc20403565" w:history="1">
            <w:r w:rsidR="00FE50EC" w:rsidRPr="006A1A57">
              <w:rPr>
                <w:rStyle w:val="Hyperlink"/>
                <w:noProof/>
              </w:rPr>
              <w:t>2.4.1. Mời tham gia</w:t>
            </w:r>
            <w:r w:rsidR="00FE50EC">
              <w:rPr>
                <w:noProof/>
                <w:webHidden/>
              </w:rPr>
              <w:tab/>
            </w:r>
            <w:r w:rsidR="00FE50EC">
              <w:rPr>
                <w:noProof/>
                <w:webHidden/>
              </w:rPr>
              <w:fldChar w:fldCharType="begin"/>
            </w:r>
            <w:r w:rsidR="00FE50EC">
              <w:rPr>
                <w:noProof/>
                <w:webHidden/>
              </w:rPr>
              <w:instrText xml:space="preserve"> PAGEREF _Toc20403565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53C304BA" w14:textId="2F7D133D" w:rsidR="00FE50EC" w:rsidRDefault="00A36DEB">
          <w:pPr>
            <w:pStyle w:val="TOC3"/>
            <w:tabs>
              <w:tab w:val="right" w:leader="dot" w:pos="9629"/>
            </w:tabs>
            <w:rPr>
              <w:rFonts w:asciiTheme="minorHAnsi" w:eastAsiaTheme="minorEastAsia" w:hAnsiTheme="minorHAnsi"/>
              <w:noProof/>
              <w:sz w:val="22"/>
            </w:rPr>
          </w:pPr>
          <w:hyperlink w:anchor="_Toc20403566" w:history="1">
            <w:r w:rsidR="00FE50EC" w:rsidRPr="006A1A57">
              <w:rPr>
                <w:rStyle w:val="Hyperlink"/>
                <w:noProof/>
              </w:rPr>
              <w:t>2.4.2. Chia sẻ lên Bảng tin của đơn vị</w:t>
            </w:r>
            <w:r w:rsidR="00FE50EC">
              <w:rPr>
                <w:noProof/>
                <w:webHidden/>
              </w:rPr>
              <w:tab/>
            </w:r>
            <w:r w:rsidR="00FE50EC">
              <w:rPr>
                <w:noProof/>
                <w:webHidden/>
              </w:rPr>
              <w:fldChar w:fldCharType="begin"/>
            </w:r>
            <w:r w:rsidR="00FE50EC">
              <w:rPr>
                <w:noProof/>
                <w:webHidden/>
              </w:rPr>
              <w:instrText xml:space="preserve"> PAGEREF _Toc20403566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7B992564" w14:textId="006F5FE7" w:rsidR="00FE50EC" w:rsidRDefault="00A36DEB">
          <w:pPr>
            <w:pStyle w:val="TOC3"/>
            <w:tabs>
              <w:tab w:val="right" w:leader="dot" w:pos="9629"/>
            </w:tabs>
            <w:rPr>
              <w:rFonts w:asciiTheme="minorHAnsi" w:eastAsiaTheme="minorEastAsia" w:hAnsiTheme="minorHAnsi"/>
              <w:noProof/>
              <w:sz w:val="22"/>
            </w:rPr>
          </w:pPr>
          <w:hyperlink w:anchor="_Toc20403567" w:history="1">
            <w:r w:rsidR="00FE50EC" w:rsidRPr="006A1A57">
              <w:rPr>
                <w:rStyle w:val="Hyperlink"/>
                <w:noProof/>
              </w:rPr>
              <w:t>2.4.3. Chia sẻ lên Dòng thời gian cá nhân</w:t>
            </w:r>
            <w:r w:rsidR="00FE50EC">
              <w:rPr>
                <w:noProof/>
                <w:webHidden/>
              </w:rPr>
              <w:tab/>
            </w:r>
            <w:r w:rsidR="00FE50EC">
              <w:rPr>
                <w:noProof/>
                <w:webHidden/>
              </w:rPr>
              <w:fldChar w:fldCharType="begin"/>
            </w:r>
            <w:r w:rsidR="00FE50EC">
              <w:rPr>
                <w:noProof/>
                <w:webHidden/>
              </w:rPr>
              <w:instrText xml:space="preserve"> PAGEREF _Toc20403567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3D3C54A8" w14:textId="746DE6C6" w:rsidR="00FE50EC" w:rsidRDefault="00A36DEB">
          <w:pPr>
            <w:pStyle w:val="TOC3"/>
            <w:tabs>
              <w:tab w:val="right" w:leader="dot" w:pos="9629"/>
            </w:tabs>
            <w:rPr>
              <w:rFonts w:asciiTheme="minorHAnsi" w:eastAsiaTheme="minorEastAsia" w:hAnsiTheme="minorHAnsi"/>
              <w:noProof/>
              <w:sz w:val="22"/>
            </w:rPr>
          </w:pPr>
          <w:hyperlink w:anchor="_Toc20403568" w:history="1">
            <w:r w:rsidR="00FE50EC" w:rsidRPr="006A1A57">
              <w:rPr>
                <w:rStyle w:val="Hyperlink"/>
                <w:noProof/>
              </w:rPr>
              <w:t>2.4.4. Nhắn tin theo nhóm hoặc cá nhân</w:t>
            </w:r>
            <w:r w:rsidR="00FE50EC">
              <w:rPr>
                <w:noProof/>
                <w:webHidden/>
              </w:rPr>
              <w:tab/>
            </w:r>
            <w:r w:rsidR="00FE50EC">
              <w:rPr>
                <w:noProof/>
                <w:webHidden/>
              </w:rPr>
              <w:fldChar w:fldCharType="begin"/>
            </w:r>
            <w:r w:rsidR="00FE50EC">
              <w:rPr>
                <w:noProof/>
                <w:webHidden/>
              </w:rPr>
              <w:instrText xml:space="preserve"> PAGEREF _Toc20403568 \h </w:instrText>
            </w:r>
            <w:r w:rsidR="00FE50EC">
              <w:rPr>
                <w:noProof/>
                <w:webHidden/>
              </w:rPr>
            </w:r>
            <w:r w:rsidR="00FE50EC">
              <w:rPr>
                <w:noProof/>
                <w:webHidden/>
              </w:rPr>
              <w:fldChar w:fldCharType="separate"/>
            </w:r>
            <w:r w:rsidR="005514C3">
              <w:rPr>
                <w:noProof/>
                <w:webHidden/>
              </w:rPr>
              <w:t>15</w:t>
            </w:r>
            <w:r w:rsidR="00FE50EC">
              <w:rPr>
                <w:noProof/>
                <w:webHidden/>
              </w:rPr>
              <w:fldChar w:fldCharType="end"/>
            </w:r>
          </w:hyperlink>
        </w:p>
        <w:p w14:paraId="4E887717" w14:textId="7457B182" w:rsidR="00FE50EC" w:rsidRDefault="00A36DEB">
          <w:pPr>
            <w:pStyle w:val="TOC1"/>
            <w:tabs>
              <w:tab w:val="right" w:leader="dot" w:pos="9629"/>
            </w:tabs>
            <w:rPr>
              <w:rFonts w:asciiTheme="minorHAnsi" w:eastAsiaTheme="minorEastAsia" w:hAnsiTheme="minorHAnsi"/>
              <w:noProof/>
              <w:sz w:val="22"/>
            </w:rPr>
          </w:pPr>
          <w:hyperlink w:anchor="_Toc20403569" w:history="1">
            <w:r w:rsidR="00FE50EC" w:rsidRPr="006A1A57">
              <w:rPr>
                <w:rStyle w:val="Hyperlink"/>
                <w:noProof/>
              </w:rPr>
              <w:t>III. TÍNH NĂNG DÀNH CHO ĐƠN VỊ QUẢN LÝ (SỞ, PHÒNG, TRƯỜNG)</w:t>
            </w:r>
            <w:r w:rsidR="00FE50EC">
              <w:rPr>
                <w:noProof/>
                <w:webHidden/>
              </w:rPr>
              <w:tab/>
            </w:r>
            <w:r w:rsidR="00FE50EC">
              <w:rPr>
                <w:noProof/>
                <w:webHidden/>
              </w:rPr>
              <w:fldChar w:fldCharType="begin"/>
            </w:r>
            <w:r w:rsidR="00FE50EC">
              <w:rPr>
                <w:noProof/>
                <w:webHidden/>
              </w:rPr>
              <w:instrText xml:space="preserve"> PAGEREF _Toc20403569 \h </w:instrText>
            </w:r>
            <w:r w:rsidR="00FE50EC">
              <w:rPr>
                <w:noProof/>
                <w:webHidden/>
              </w:rPr>
            </w:r>
            <w:r w:rsidR="00FE50EC">
              <w:rPr>
                <w:noProof/>
                <w:webHidden/>
              </w:rPr>
              <w:fldChar w:fldCharType="separate"/>
            </w:r>
            <w:r w:rsidR="005514C3">
              <w:rPr>
                <w:noProof/>
                <w:webHidden/>
              </w:rPr>
              <w:t>16</w:t>
            </w:r>
            <w:r w:rsidR="00FE50EC">
              <w:rPr>
                <w:noProof/>
                <w:webHidden/>
              </w:rPr>
              <w:fldChar w:fldCharType="end"/>
            </w:r>
          </w:hyperlink>
        </w:p>
        <w:p w14:paraId="644D80D3" w14:textId="6E2310BD" w:rsidR="00FE50EC" w:rsidRDefault="00A36DEB">
          <w:pPr>
            <w:pStyle w:val="TOC2"/>
            <w:tabs>
              <w:tab w:val="right" w:leader="dot" w:pos="9629"/>
            </w:tabs>
            <w:rPr>
              <w:rFonts w:asciiTheme="minorHAnsi" w:eastAsiaTheme="minorEastAsia" w:hAnsiTheme="minorHAnsi"/>
              <w:noProof/>
              <w:sz w:val="22"/>
            </w:rPr>
          </w:pPr>
          <w:hyperlink w:anchor="_Toc20403570" w:history="1">
            <w:r w:rsidR="00FE50EC" w:rsidRPr="006A1A57">
              <w:rPr>
                <w:rStyle w:val="Hyperlink"/>
                <w:noProof/>
              </w:rPr>
              <w:t>3.1. Trang đơn vị</w:t>
            </w:r>
            <w:r w:rsidR="00FE50EC">
              <w:rPr>
                <w:noProof/>
                <w:webHidden/>
              </w:rPr>
              <w:tab/>
            </w:r>
            <w:r w:rsidR="00FE50EC">
              <w:rPr>
                <w:noProof/>
                <w:webHidden/>
              </w:rPr>
              <w:fldChar w:fldCharType="begin"/>
            </w:r>
            <w:r w:rsidR="00FE50EC">
              <w:rPr>
                <w:noProof/>
                <w:webHidden/>
              </w:rPr>
              <w:instrText xml:space="preserve"> PAGEREF _Toc20403570 \h </w:instrText>
            </w:r>
            <w:r w:rsidR="00FE50EC">
              <w:rPr>
                <w:noProof/>
                <w:webHidden/>
              </w:rPr>
            </w:r>
            <w:r w:rsidR="00FE50EC">
              <w:rPr>
                <w:noProof/>
                <w:webHidden/>
              </w:rPr>
              <w:fldChar w:fldCharType="separate"/>
            </w:r>
            <w:r w:rsidR="005514C3">
              <w:rPr>
                <w:noProof/>
                <w:webHidden/>
              </w:rPr>
              <w:t>16</w:t>
            </w:r>
            <w:r w:rsidR="00FE50EC">
              <w:rPr>
                <w:noProof/>
                <w:webHidden/>
              </w:rPr>
              <w:fldChar w:fldCharType="end"/>
            </w:r>
          </w:hyperlink>
        </w:p>
        <w:p w14:paraId="0C5405D5" w14:textId="62E32196" w:rsidR="00FE50EC" w:rsidRDefault="00A36DEB">
          <w:pPr>
            <w:pStyle w:val="TOC2"/>
            <w:tabs>
              <w:tab w:val="right" w:leader="dot" w:pos="9629"/>
            </w:tabs>
            <w:rPr>
              <w:rFonts w:asciiTheme="minorHAnsi" w:eastAsiaTheme="minorEastAsia" w:hAnsiTheme="minorHAnsi"/>
              <w:noProof/>
              <w:sz w:val="22"/>
            </w:rPr>
          </w:pPr>
          <w:hyperlink w:anchor="_Toc20403571" w:history="1">
            <w:r w:rsidR="00FE50EC" w:rsidRPr="006A1A57">
              <w:rPr>
                <w:rStyle w:val="Hyperlink"/>
                <w:noProof/>
              </w:rPr>
              <w:t>3.2. Cập nhật thông tin đơn vị</w:t>
            </w:r>
            <w:r w:rsidR="00FE50EC">
              <w:rPr>
                <w:noProof/>
                <w:webHidden/>
              </w:rPr>
              <w:tab/>
            </w:r>
            <w:r w:rsidR="00FE50EC">
              <w:rPr>
                <w:noProof/>
                <w:webHidden/>
              </w:rPr>
              <w:fldChar w:fldCharType="begin"/>
            </w:r>
            <w:r w:rsidR="00FE50EC">
              <w:rPr>
                <w:noProof/>
                <w:webHidden/>
              </w:rPr>
              <w:instrText xml:space="preserve"> PAGEREF _Toc20403571 \h </w:instrText>
            </w:r>
            <w:r w:rsidR="00FE50EC">
              <w:rPr>
                <w:noProof/>
                <w:webHidden/>
              </w:rPr>
            </w:r>
            <w:r w:rsidR="00FE50EC">
              <w:rPr>
                <w:noProof/>
                <w:webHidden/>
              </w:rPr>
              <w:fldChar w:fldCharType="separate"/>
            </w:r>
            <w:r w:rsidR="005514C3">
              <w:rPr>
                <w:noProof/>
                <w:webHidden/>
              </w:rPr>
              <w:t>17</w:t>
            </w:r>
            <w:r w:rsidR="00FE50EC">
              <w:rPr>
                <w:noProof/>
                <w:webHidden/>
              </w:rPr>
              <w:fldChar w:fldCharType="end"/>
            </w:r>
          </w:hyperlink>
        </w:p>
        <w:p w14:paraId="0E70746E" w14:textId="2A99FEB6" w:rsidR="00FE50EC" w:rsidRDefault="00A36DEB">
          <w:pPr>
            <w:pStyle w:val="TOC2"/>
            <w:tabs>
              <w:tab w:val="right" w:leader="dot" w:pos="9629"/>
            </w:tabs>
            <w:rPr>
              <w:rFonts w:asciiTheme="minorHAnsi" w:eastAsiaTheme="minorEastAsia" w:hAnsiTheme="minorHAnsi"/>
              <w:noProof/>
              <w:sz w:val="22"/>
            </w:rPr>
          </w:pPr>
          <w:hyperlink w:anchor="_Toc20403572" w:history="1">
            <w:r w:rsidR="00FE50EC" w:rsidRPr="006A1A57">
              <w:rPr>
                <w:rStyle w:val="Hyperlink"/>
                <w:noProof/>
              </w:rPr>
              <w:t>3.3. Bảng tin</w:t>
            </w:r>
            <w:r w:rsidR="00FE50EC">
              <w:rPr>
                <w:noProof/>
                <w:webHidden/>
              </w:rPr>
              <w:tab/>
            </w:r>
            <w:r w:rsidR="00FE50EC">
              <w:rPr>
                <w:noProof/>
                <w:webHidden/>
              </w:rPr>
              <w:fldChar w:fldCharType="begin"/>
            </w:r>
            <w:r w:rsidR="00FE50EC">
              <w:rPr>
                <w:noProof/>
                <w:webHidden/>
              </w:rPr>
              <w:instrText xml:space="preserve"> PAGEREF _Toc20403572 \h </w:instrText>
            </w:r>
            <w:r w:rsidR="00FE50EC">
              <w:rPr>
                <w:noProof/>
                <w:webHidden/>
              </w:rPr>
            </w:r>
            <w:r w:rsidR="00FE50EC">
              <w:rPr>
                <w:noProof/>
                <w:webHidden/>
              </w:rPr>
              <w:fldChar w:fldCharType="separate"/>
            </w:r>
            <w:r w:rsidR="005514C3">
              <w:rPr>
                <w:noProof/>
                <w:webHidden/>
              </w:rPr>
              <w:t>17</w:t>
            </w:r>
            <w:r w:rsidR="00FE50EC">
              <w:rPr>
                <w:noProof/>
                <w:webHidden/>
              </w:rPr>
              <w:fldChar w:fldCharType="end"/>
            </w:r>
          </w:hyperlink>
        </w:p>
        <w:p w14:paraId="0B2F4E58" w14:textId="12FE177B" w:rsidR="00FE50EC" w:rsidRDefault="00A36DEB">
          <w:pPr>
            <w:pStyle w:val="TOC2"/>
            <w:tabs>
              <w:tab w:val="right" w:leader="dot" w:pos="9629"/>
            </w:tabs>
            <w:rPr>
              <w:rFonts w:asciiTheme="minorHAnsi" w:eastAsiaTheme="minorEastAsia" w:hAnsiTheme="minorHAnsi"/>
              <w:noProof/>
              <w:sz w:val="22"/>
            </w:rPr>
          </w:pPr>
          <w:hyperlink w:anchor="_Toc20403573" w:history="1">
            <w:r w:rsidR="00FE50EC" w:rsidRPr="006A1A57">
              <w:rPr>
                <w:rStyle w:val="Hyperlink"/>
                <w:noProof/>
              </w:rPr>
              <w:t>3.4. Quản trị trang đơn vị</w:t>
            </w:r>
            <w:r w:rsidR="00FE50EC">
              <w:rPr>
                <w:noProof/>
                <w:webHidden/>
              </w:rPr>
              <w:tab/>
            </w:r>
            <w:r w:rsidR="00FE50EC">
              <w:rPr>
                <w:noProof/>
                <w:webHidden/>
              </w:rPr>
              <w:fldChar w:fldCharType="begin"/>
            </w:r>
            <w:r w:rsidR="00FE50EC">
              <w:rPr>
                <w:noProof/>
                <w:webHidden/>
              </w:rPr>
              <w:instrText xml:space="preserve"> PAGEREF _Toc20403573 \h </w:instrText>
            </w:r>
            <w:r w:rsidR="00FE50EC">
              <w:rPr>
                <w:noProof/>
                <w:webHidden/>
              </w:rPr>
            </w:r>
            <w:r w:rsidR="00FE50EC">
              <w:rPr>
                <w:noProof/>
                <w:webHidden/>
              </w:rPr>
              <w:fldChar w:fldCharType="separate"/>
            </w:r>
            <w:r w:rsidR="005514C3">
              <w:rPr>
                <w:noProof/>
                <w:webHidden/>
              </w:rPr>
              <w:t>18</w:t>
            </w:r>
            <w:r w:rsidR="00FE50EC">
              <w:rPr>
                <w:noProof/>
                <w:webHidden/>
              </w:rPr>
              <w:fldChar w:fldCharType="end"/>
            </w:r>
          </w:hyperlink>
        </w:p>
        <w:p w14:paraId="30DD4A28" w14:textId="3EDAD4B4" w:rsidR="00FE50EC" w:rsidRDefault="00A36DEB">
          <w:pPr>
            <w:pStyle w:val="TOC3"/>
            <w:tabs>
              <w:tab w:val="right" w:leader="dot" w:pos="9629"/>
            </w:tabs>
            <w:rPr>
              <w:rFonts w:asciiTheme="minorHAnsi" w:eastAsiaTheme="minorEastAsia" w:hAnsiTheme="minorHAnsi"/>
              <w:noProof/>
              <w:sz w:val="22"/>
            </w:rPr>
          </w:pPr>
          <w:hyperlink w:anchor="_Toc20403574" w:history="1">
            <w:r w:rsidR="00FE50EC" w:rsidRPr="006A1A57">
              <w:rPr>
                <w:rStyle w:val="Hyperlink"/>
                <w:noProof/>
              </w:rPr>
              <w:t>3.4.1. Tổng quan</w:t>
            </w:r>
            <w:r w:rsidR="00FE50EC">
              <w:rPr>
                <w:noProof/>
                <w:webHidden/>
              </w:rPr>
              <w:tab/>
            </w:r>
            <w:r w:rsidR="00FE50EC">
              <w:rPr>
                <w:noProof/>
                <w:webHidden/>
              </w:rPr>
              <w:fldChar w:fldCharType="begin"/>
            </w:r>
            <w:r w:rsidR="00FE50EC">
              <w:rPr>
                <w:noProof/>
                <w:webHidden/>
              </w:rPr>
              <w:instrText xml:space="preserve"> PAGEREF _Toc20403574 \h </w:instrText>
            </w:r>
            <w:r w:rsidR="00FE50EC">
              <w:rPr>
                <w:noProof/>
                <w:webHidden/>
              </w:rPr>
            </w:r>
            <w:r w:rsidR="00FE50EC">
              <w:rPr>
                <w:noProof/>
                <w:webHidden/>
              </w:rPr>
              <w:fldChar w:fldCharType="separate"/>
            </w:r>
            <w:r w:rsidR="005514C3">
              <w:rPr>
                <w:noProof/>
                <w:webHidden/>
              </w:rPr>
              <w:t>18</w:t>
            </w:r>
            <w:r w:rsidR="00FE50EC">
              <w:rPr>
                <w:noProof/>
                <w:webHidden/>
              </w:rPr>
              <w:fldChar w:fldCharType="end"/>
            </w:r>
          </w:hyperlink>
        </w:p>
        <w:p w14:paraId="34729F3F" w14:textId="7600066E" w:rsidR="00FE50EC" w:rsidRDefault="00A36DEB">
          <w:pPr>
            <w:pStyle w:val="TOC3"/>
            <w:tabs>
              <w:tab w:val="right" w:leader="dot" w:pos="9629"/>
            </w:tabs>
            <w:rPr>
              <w:rFonts w:asciiTheme="minorHAnsi" w:eastAsiaTheme="minorEastAsia" w:hAnsiTheme="minorHAnsi"/>
              <w:noProof/>
              <w:sz w:val="22"/>
            </w:rPr>
          </w:pPr>
          <w:hyperlink w:anchor="_Toc20403575" w:history="1">
            <w:r w:rsidR="00FE50EC" w:rsidRPr="006A1A57">
              <w:rPr>
                <w:rStyle w:val="Hyperlink"/>
                <w:noProof/>
              </w:rPr>
              <w:t>3.4.2. Tin tức</w:t>
            </w:r>
            <w:r w:rsidR="00FE50EC">
              <w:rPr>
                <w:noProof/>
                <w:webHidden/>
              </w:rPr>
              <w:tab/>
            </w:r>
            <w:r w:rsidR="00FE50EC">
              <w:rPr>
                <w:noProof/>
                <w:webHidden/>
              </w:rPr>
              <w:fldChar w:fldCharType="begin"/>
            </w:r>
            <w:r w:rsidR="00FE50EC">
              <w:rPr>
                <w:noProof/>
                <w:webHidden/>
              </w:rPr>
              <w:instrText xml:space="preserve"> PAGEREF _Toc20403575 \h </w:instrText>
            </w:r>
            <w:r w:rsidR="00FE50EC">
              <w:rPr>
                <w:noProof/>
                <w:webHidden/>
              </w:rPr>
            </w:r>
            <w:r w:rsidR="00FE50EC">
              <w:rPr>
                <w:noProof/>
                <w:webHidden/>
              </w:rPr>
              <w:fldChar w:fldCharType="separate"/>
            </w:r>
            <w:r w:rsidR="005514C3">
              <w:rPr>
                <w:noProof/>
                <w:webHidden/>
              </w:rPr>
              <w:t>18</w:t>
            </w:r>
            <w:r w:rsidR="00FE50EC">
              <w:rPr>
                <w:noProof/>
                <w:webHidden/>
              </w:rPr>
              <w:fldChar w:fldCharType="end"/>
            </w:r>
          </w:hyperlink>
        </w:p>
        <w:p w14:paraId="2C540F00" w14:textId="7930E42D" w:rsidR="00FE50EC" w:rsidRDefault="00A36DEB">
          <w:pPr>
            <w:pStyle w:val="TOC3"/>
            <w:tabs>
              <w:tab w:val="right" w:leader="dot" w:pos="9629"/>
            </w:tabs>
            <w:rPr>
              <w:rFonts w:asciiTheme="minorHAnsi" w:eastAsiaTheme="minorEastAsia" w:hAnsiTheme="minorHAnsi"/>
              <w:noProof/>
              <w:sz w:val="22"/>
            </w:rPr>
          </w:pPr>
          <w:hyperlink w:anchor="_Toc20403576" w:history="1">
            <w:r w:rsidR="00FE50EC" w:rsidRPr="006A1A57">
              <w:rPr>
                <w:rStyle w:val="Hyperlink"/>
                <w:noProof/>
              </w:rPr>
              <w:t>3.4.3. Phân quyền</w:t>
            </w:r>
            <w:r w:rsidR="00FE50EC">
              <w:rPr>
                <w:noProof/>
                <w:webHidden/>
              </w:rPr>
              <w:tab/>
            </w:r>
            <w:r w:rsidR="00FE50EC">
              <w:rPr>
                <w:noProof/>
                <w:webHidden/>
              </w:rPr>
              <w:fldChar w:fldCharType="begin"/>
            </w:r>
            <w:r w:rsidR="00FE50EC">
              <w:rPr>
                <w:noProof/>
                <w:webHidden/>
              </w:rPr>
              <w:instrText xml:space="preserve"> PAGEREF _Toc20403576 \h </w:instrText>
            </w:r>
            <w:r w:rsidR="00FE50EC">
              <w:rPr>
                <w:noProof/>
                <w:webHidden/>
              </w:rPr>
            </w:r>
            <w:r w:rsidR="00FE50EC">
              <w:rPr>
                <w:noProof/>
                <w:webHidden/>
              </w:rPr>
              <w:fldChar w:fldCharType="separate"/>
            </w:r>
            <w:r w:rsidR="005514C3">
              <w:rPr>
                <w:noProof/>
                <w:webHidden/>
              </w:rPr>
              <w:t>18</w:t>
            </w:r>
            <w:r w:rsidR="00FE50EC">
              <w:rPr>
                <w:noProof/>
                <w:webHidden/>
              </w:rPr>
              <w:fldChar w:fldCharType="end"/>
            </w:r>
          </w:hyperlink>
        </w:p>
        <w:p w14:paraId="2FD0480C" w14:textId="382B2026" w:rsidR="00FE50EC" w:rsidRDefault="00A36DEB">
          <w:pPr>
            <w:pStyle w:val="TOC3"/>
            <w:tabs>
              <w:tab w:val="right" w:leader="dot" w:pos="9629"/>
            </w:tabs>
            <w:rPr>
              <w:rFonts w:asciiTheme="minorHAnsi" w:eastAsiaTheme="minorEastAsia" w:hAnsiTheme="minorHAnsi"/>
              <w:noProof/>
              <w:sz w:val="22"/>
            </w:rPr>
          </w:pPr>
          <w:hyperlink w:anchor="_Toc20403577" w:history="1">
            <w:r w:rsidR="00FE50EC" w:rsidRPr="006A1A57">
              <w:rPr>
                <w:rStyle w:val="Hyperlink"/>
                <w:noProof/>
              </w:rPr>
              <w:t>3.4.4. Học tập</w:t>
            </w:r>
            <w:r w:rsidR="00FE50EC">
              <w:rPr>
                <w:noProof/>
                <w:webHidden/>
              </w:rPr>
              <w:tab/>
            </w:r>
            <w:r w:rsidR="00FE50EC">
              <w:rPr>
                <w:noProof/>
                <w:webHidden/>
              </w:rPr>
              <w:fldChar w:fldCharType="begin"/>
            </w:r>
            <w:r w:rsidR="00FE50EC">
              <w:rPr>
                <w:noProof/>
                <w:webHidden/>
              </w:rPr>
              <w:instrText xml:space="preserve"> PAGEREF _Toc20403577 \h </w:instrText>
            </w:r>
            <w:r w:rsidR="00FE50EC">
              <w:rPr>
                <w:noProof/>
                <w:webHidden/>
              </w:rPr>
            </w:r>
            <w:r w:rsidR="00FE50EC">
              <w:rPr>
                <w:noProof/>
                <w:webHidden/>
              </w:rPr>
              <w:fldChar w:fldCharType="separate"/>
            </w:r>
            <w:r w:rsidR="005514C3">
              <w:rPr>
                <w:noProof/>
                <w:webHidden/>
              </w:rPr>
              <w:t>19</w:t>
            </w:r>
            <w:r w:rsidR="00FE50EC">
              <w:rPr>
                <w:noProof/>
                <w:webHidden/>
              </w:rPr>
              <w:fldChar w:fldCharType="end"/>
            </w:r>
          </w:hyperlink>
        </w:p>
        <w:p w14:paraId="6468AE0D" w14:textId="7E7C7317" w:rsidR="00FE50EC" w:rsidRDefault="00A36DEB">
          <w:pPr>
            <w:pStyle w:val="TOC3"/>
            <w:tabs>
              <w:tab w:val="right" w:leader="dot" w:pos="9629"/>
            </w:tabs>
            <w:rPr>
              <w:rFonts w:asciiTheme="minorHAnsi" w:eastAsiaTheme="minorEastAsia" w:hAnsiTheme="minorHAnsi"/>
              <w:noProof/>
              <w:sz w:val="22"/>
            </w:rPr>
          </w:pPr>
          <w:hyperlink w:anchor="_Toc20403578" w:history="1">
            <w:r w:rsidR="00FE50EC" w:rsidRPr="006A1A57">
              <w:rPr>
                <w:rStyle w:val="Hyperlink"/>
                <w:noProof/>
              </w:rPr>
              <w:t>3.4.5. Kiểm duyệt</w:t>
            </w:r>
            <w:r w:rsidR="00FE50EC">
              <w:rPr>
                <w:noProof/>
                <w:webHidden/>
              </w:rPr>
              <w:tab/>
            </w:r>
            <w:r w:rsidR="00FE50EC">
              <w:rPr>
                <w:noProof/>
                <w:webHidden/>
              </w:rPr>
              <w:fldChar w:fldCharType="begin"/>
            </w:r>
            <w:r w:rsidR="00FE50EC">
              <w:rPr>
                <w:noProof/>
                <w:webHidden/>
              </w:rPr>
              <w:instrText xml:space="preserve"> PAGEREF _Toc20403578 \h </w:instrText>
            </w:r>
            <w:r w:rsidR="00FE50EC">
              <w:rPr>
                <w:noProof/>
                <w:webHidden/>
              </w:rPr>
            </w:r>
            <w:r w:rsidR="00FE50EC">
              <w:rPr>
                <w:noProof/>
                <w:webHidden/>
              </w:rPr>
              <w:fldChar w:fldCharType="separate"/>
            </w:r>
            <w:r w:rsidR="005514C3">
              <w:rPr>
                <w:noProof/>
                <w:webHidden/>
              </w:rPr>
              <w:t>19</w:t>
            </w:r>
            <w:r w:rsidR="00FE50EC">
              <w:rPr>
                <w:noProof/>
                <w:webHidden/>
              </w:rPr>
              <w:fldChar w:fldCharType="end"/>
            </w:r>
          </w:hyperlink>
        </w:p>
        <w:p w14:paraId="1EEA23AF" w14:textId="5C68EE5B" w:rsidR="00FE50EC" w:rsidRDefault="00A36DEB">
          <w:pPr>
            <w:pStyle w:val="TOC3"/>
            <w:tabs>
              <w:tab w:val="right" w:leader="dot" w:pos="9629"/>
            </w:tabs>
            <w:rPr>
              <w:rFonts w:asciiTheme="minorHAnsi" w:eastAsiaTheme="minorEastAsia" w:hAnsiTheme="minorHAnsi"/>
              <w:noProof/>
              <w:sz w:val="22"/>
            </w:rPr>
          </w:pPr>
          <w:hyperlink w:anchor="_Toc20403579" w:history="1">
            <w:r w:rsidR="00FE50EC" w:rsidRPr="006A1A57">
              <w:rPr>
                <w:rStyle w:val="Hyperlink"/>
                <w:noProof/>
              </w:rPr>
              <w:t>3.4.6. Báo cáo</w:t>
            </w:r>
            <w:r w:rsidR="00FE50EC">
              <w:rPr>
                <w:noProof/>
                <w:webHidden/>
              </w:rPr>
              <w:tab/>
            </w:r>
            <w:r w:rsidR="00FE50EC">
              <w:rPr>
                <w:noProof/>
                <w:webHidden/>
              </w:rPr>
              <w:fldChar w:fldCharType="begin"/>
            </w:r>
            <w:r w:rsidR="00FE50EC">
              <w:rPr>
                <w:noProof/>
                <w:webHidden/>
              </w:rPr>
              <w:instrText xml:space="preserve"> PAGEREF _Toc20403579 \h </w:instrText>
            </w:r>
            <w:r w:rsidR="00FE50EC">
              <w:rPr>
                <w:noProof/>
                <w:webHidden/>
              </w:rPr>
            </w:r>
            <w:r w:rsidR="00FE50EC">
              <w:rPr>
                <w:noProof/>
                <w:webHidden/>
              </w:rPr>
              <w:fldChar w:fldCharType="separate"/>
            </w:r>
            <w:r w:rsidR="005514C3">
              <w:rPr>
                <w:noProof/>
                <w:webHidden/>
              </w:rPr>
              <w:t>20</w:t>
            </w:r>
            <w:r w:rsidR="00FE50EC">
              <w:rPr>
                <w:noProof/>
                <w:webHidden/>
              </w:rPr>
              <w:fldChar w:fldCharType="end"/>
            </w:r>
          </w:hyperlink>
        </w:p>
        <w:p w14:paraId="1767A6D3" w14:textId="7C68BB0A" w:rsidR="00FE50EC" w:rsidRDefault="00A36DEB">
          <w:pPr>
            <w:pStyle w:val="TOC3"/>
            <w:tabs>
              <w:tab w:val="right" w:leader="dot" w:pos="9629"/>
            </w:tabs>
            <w:rPr>
              <w:rFonts w:asciiTheme="minorHAnsi" w:eastAsiaTheme="minorEastAsia" w:hAnsiTheme="minorHAnsi"/>
              <w:noProof/>
              <w:sz w:val="22"/>
            </w:rPr>
          </w:pPr>
          <w:hyperlink w:anchor="_Toc20403580" w:history="1">
            <w:r w:rsidR="00FE50EC" w:rsidRPr="006A1A57">
              <w:rPr>
                <w:rStyle w:val="Hyperlink"/>
                <w:noProof/>
              </w:rPr>
              <w:t>3.4.7. Đơn vị, lớp</w:t>
            </w:r>
            <w:r w:rsidR="00FE50EC">
              <w:rPr>
                <w:noProof/>
                <w:webHidden/>
              </w:rPr>
              <w:tab/>
            </w:r>
            <w:r w:rsidR="00FE50EC">
              <w:rPr>
                <w:noProof/>
                <w:webHidden/>
              </w:rPr>
              <w:fldChar w:fldCharType="begin"/>
            </w:r>
            <w:r w:rsidR="00FE50EC">
              <w:rPr>
                <w:noProof/>
                <w:webHidden/>
              </w:rPr>
              <w:instrText xml:space="preserve"> PAGEREF _Toc20403580 \h </w:instrText>
            </w:r>
            <w:r w:rsidR="00FE50EC">
              <w:rPr>
                <w:noProof/>
                <w:webHidden/>
              </w:rPr>
            </w:r>
            <w:r w:rsidR="00FE50EC">
              <w:rPr>
                <w:noProof/>
                <w:webHidden/>
              </w:rPr>
              <w:fldChar w:fldCharType="separate"/>
            </w:r>
            <w:r w:rsidR="005514C3">
              <w:rPr>
                <w:noProof/>
                <w:webHidden/>
              </w:rPr>
              <w:t>20</w:t>
            </w:r>
            <w:r w:rsidR="00FE50EC">
              <w:rPr>
                <w:noProof/>
                <w:webHidden/>
              </w:rPr>
              <w:fldChar w:fldCharType="end"/>
            </w:r>
          </w:hyperlink>
        </w:p>
        <w:p w14:paraId="7E77B39B" w14:textId="1B024003" w:rsidR="00FE50EC" w:rsidRDefault="00A36DEB">
          <w:pPr>
            <w:pStyle w:val="TOC3"/>
            <w:tabs>
              <w:tab w:val="right" w:leader="dot" w:pos="9629"/>
            </w:tabs>
            <w:rPr>
              <w:rFonts w:asciiTheme="minorHAnsi" w:eastAsiaTheme="minorEastAsia" w:hAnsiTheme="minorHAnsi"/>
              <w:noProof/>
              <w:sz w:val="22"/>
            </w:rPr>
          </w:pPr>
          <w:hyperlink w:anchor="_Toc20403581" w:history="1">
            <w:r w:rsidR="00FE50EC" w:rsidRPr="006A1A57">
              <w:rPr>
                <w:rStyle w:val="Hyperlink"/>
                <w:noProof/>
              </w:rPr>
              <w:t>3.4.8. Slideshow</w:t>
            </w:r>
            <w:r w:rsidR="00FE50EC">
              <w:rPr>
                <w:noProof/>
                <w:webHidden/>
              </w:rPr>
              <w:tab/>
            </w:r>
            <w:r w:rsidR="00FE50EC">
              <w:rPr>
                <w:noProof/>
                <w:webHidden/>
              </w:rPr>
              <w:fldChar w:fldCharType="begin"/>
            </w:r>
            <w:r w:rsidR="00FE50EC">
              <w:rPr>
                <w:noProof/>
                <w:webHidden/>
              </w:rPr>
              <w:instrText xml:space="preserve"> PAGEREF _Toc20403581 \h </w:instrText>
            </w:r>
            <w:r w:rsidR="00FE50EC">
              <w:rPr>
                <w:noProof/>
                <w:webHidden/>
              </w:rPr>
            </w:r>
            <w:r w:rsidR="00FE50EC">
              <w:rPr>
                <w:noProof/>
                <w:webHidden/>
              </w:rPr>
              <w:fldChar w:fldCharType="separate"/>
            </w:r>
            <w:r w:rsidR="005514C3">
              <w:rPr>
                <w:noProof/>
                <w:webHidden/>
              </w:rPr>
              <w:t>20</w:t>
            </w:r>
            <w:r w:rsidR="00FE50EC">
              <w:rPr>
                <w:noProof/>
                <w:webHidden/>
              </w:rPr>
              <w:fldChar w:fldCharType="end"/>
            </w:r>
          </w:hyperlink>
        </w:p>
        <w:p w14:paraId="6101C30B" w14:textId="53702290" w:rsidR="006578AA" w:rsidRPr="0005277A" w:rsidRDefault="00AA71BC">
          <w:r>
            <w:rPr>
              <w:b/>
              <w:bCs/>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629"/>
      </w:tblGrid>
      <w:tr w:rsidR="00621AF2" w14:paraId="040CA290" w14:textId="77777777" w:rsidTr="00391CE5">
        <w:tc>
          <w:tcPr>
            <w:tcW w:w="9629" w:type="dxa"/>
            <w:shd w:val="clear" w:color="auto" w:fill="FFF2CC" w:themeFill="accent4" w:themeFillTint="33"/>
          </w:tcPr>
          <w:p w14:paraId="0E5DB5C4" w14:textId="77777777" w:rsidR="00621AF2" w:rsidRPr="00D72D6B" w:rsidRDefault="00621AF2" w:rsidP="00621AF2">
            <w:pPr>
              <w:tabs>
                <w:tab w:val="left" w:pos="600"/>
              </w:tabs>
              <w:spacing w:before="240"/>
              <w:ind w:left="318" w:right="312"/>
              <w:rPr>
                <w:b/>
                <w:bCs/>
                <w:i/>
                <w:iCs/>
              </w:rPr>
            </w:pPr>
            <w:r w:rsidRPr="00D72D6B">
              <w:rPr>
                <w:b/>
                <w:bCs/>
                <w:i/>
                <w:iCs/>
              </w:rPr>
              <w:t xml:space="preserve">Ghi chú: </w:t>
            </w:r>
          </w:p>
          <w:p w14:paraId="3C12E30A" w14:textId="10D87091" w:rsidR="00621AF2" w:rsidRPr="002B7FCD" w:rsidRDefault="00621AF2" w:rsidP="00621AF2">
            <w:pPr>
              <w:pStyle w:val="ListParagraph"/>
              <w:numPr>
                <w:ilvl w:val="0"/>
                <w:numId w:val="46"/>
              </w:numPr>
              <w:tabs>
                <w:tab w:val="left" w:pos="600"/>
              </w:tabs>
              <w:ind w:left="317" w:right="311" w:firstLine="0"/>
              <w:rPr>
                <w:rFonts w:cs="Times New Roman"/>
                <w:b/>
                <w:bCs/>
                <w:i/>
                <w:iCs/>
                <w:color w:val="000000"/>
                <w:spacing w:val="-10"/>
                <w:szCs w:val="26"/>
                <w:shd w:val="clear" w:color="auto" w:fill="FFFFFF"/>
              </w:rPr>
            </w:pPr>
            <w:r w:rsidRPr="002B7FCD">
              <w:rPr>
                <w:i/>
                <w:iCs/>
              </w:rPr>
              <w:t xml:space="preserve">Tài liệu này được cập nhật </w:t>
            </w:r>
            <w:r w:rsidR="000F397A">
              <w:rPr>
                <w:i/>
                <w:iCs/>
              </w:rPr>
              <w:t xml:space="preserve">lần cuối </w:t>
            </w:r>
            <w:r w:rsidRPr="000F397A">
              <w:rPr>
                <w:b/>
                <w:bCs/>
                <w:i/>
                <w:iCs/>
              </w:rPr>
              <w:t>vào ngày 20/09/2019</w:t>
            </w:r>
            <w:r w:rsidRPr="002B7FCD">
              <w:rPr>
                <w:i/>
                <w:iCs/>
              </w:rPr>
              <w:t xml:space="preserve">. </w:t>
            </w:r>
          </w:p>
          <w:p w14:paraId="387538B1" w14:textId="675BB5EA" w:rsidR="00621AF2" w:rsidRPr="00621AF2" w:rsidRDefault="00621AF2" w:rsidP="00621AF2">
            <w:pPr>
              <w:pStyle w:val="ListParagraph"/>
              <w:numPr>
                <w:ilvl w:val="0"/>
                <w:numId w:val="46"/>
              </w:numPr>
              <w:tabs>
                <w:tab w:val="left" w:pos="600"/>
              </w:tabs>
              <w:spacing w:after="240"/>
              <w:ind w:left="318" w:right="312" w:firstLine="0"/>
              <w:rPr>
                <w:rFonts w:cs="Times New Roman"/>
                <w:b/>
                <w:bCs/>
                <w:i/>
                <w:iCs/>
                <w:color w:val="000000"/>
                <w:spacing w:val="-10"/>
                <w:szCs w:val="26"/>
                <w:shd w:val="clear" w:color="auto" w:fill="FFFFFF"/>
              </w:rPr>
            </w:pPr>
            <w:r w:rsidRPr="002B7FCD">
              <w:rPr>
                <w:i/>
                <w:iCs/>
              </w:rPr>
              <w:t>Vui lòng liên hệ nhân viên Viettel tỉnh/thành phố để được cập nhật phiên bản mới nhất</w:t>
            </w:r>
            <w:r>
              <w:rPr>
                <w:i/>
                <w:iCs/>
              </w:rPr>
              <w:t xml:space="preserve"> (nếu có) và được hỗ trợ hướng dẫn chi tiết</w:t>
            </w:r>
            <w:r w:rsidRPr="002B7FCD">
              <w:rPr>
                <w:i/>
                <w:iCs/>
              </w:rPr>
              <w:t xml:space="preserve">. </w:t>
            </w:r>
          </w:p>
        </w:tc>
      </w:tr>
    </w:tbl>
    <w:p w14:paraId="2C852688" w14:textId="77777777" w:rsidR="00A1483D" w:rsidRDefault="00A1483D"/>
    <w:p w14:paraId="4591542F" w14:textId="77777777" w:rsidR="003822C5" w:rsidRDefault="003822C5">
      <w:pPr>
        <w:rPr>
          <w:rFonts w:cs="Times New Roman"/>
          <w:b/>
          <w:bCs/>
          <w:color w:val="000000"/>
          <w:spacing w:val="-10"/>
          <w:szCs w:val="26"/>
          <w:shd w:val="clear" w:color="auto" w:fill="FFFFFF"/>
        </w:rPr>
      </w:pPr>
      <w:r>
        <w:br w:type="page"/>
      </w:r>
    </w:p>
    <w:p w14:paraId="7E02BCF2" w14:textId="21A156F2" w:rsidR="00772ECC" w:rsidRDefault="00772ECC" w:rsidP="00087635">
      <w:pPr>
        <w:pStyle w:val="DanhsachTinh"/>
      </w:pPr>
      <w:bookmarkStart w:id="2" w:name="_Toc20403538"/>
      <w:r>
        <w:lastRenderedPageBreak/>
        <w:t>CÁC LOẠI NGƯỜI DÙNG TRÊN HỆ THỐNG</w:t>
      </w:r>
      <w:bookmarkEnd w:id="2"/>
    </w:p>
    <w:tbl>
      <w:tblPr>
        <w:tblStyle w:val="TableGrid"/>
        <w:tblW w:w="9634" w:type="dxa"/>
        <w:tblLook w:val="04A0" w:firstRow="1" w:lastRow="0" w:firstColumn="1" w:lastColumn="0" w:noHBand="0" w:noVBand="1"/>
      </w:tblPr>
      <w:tblGrid>
        <w:gridCol w:w="3397"/>
        <w:gridCol w:w="1559"/>
        <w:gridCol w:w="1559"/>
        <w:gridCol w:w="1559"/>
        <w:gridCol w:w="1560"/>
      </w:tblGrid>
      <w:tr w:rsidR="00772ECC" w:rsidRPr="006912C6" w14:paraId="7DCDDD88" w14:textId="77777777" w:rsidTr="00663047">
        <w:trPr>
          <w:trHeight w:val="425"/>
        </w:trPr>
        <w:tc>
          <w:tcPr>
            <w:tcW w:w="3397" w:type="dxa"/>
            <w:shd w:val="clear" w:color="auto" w:fill="FFF2CC" w:themeFill="accent4" w:themeFillTint="33"/>
            <w:vAlign w:val="center"/>
          </w:tcPr>
          <w:p w14:paraId="460D2595" w14:textId="05A1B010" w:rsidR="00772ECC" w:rsidRPr="006912C6" w:rsidRDefault="00297235" w:rsidP="00772ECC">
            <w:pPr>
              <w:jc w:val="center"/>
              <w:rPr>
                <w:b/>
                <w:bCs/>
              </w:rPr>
            </w:pPr>
            <w:r>
              <w:rPr>
                <w:b/>
                <w:bCs/>
              </w:rPr>
              <w:t>Nhóm t</w:t>
            </w:r>
            <w:r w:rsidR="006912C6" w:rsidRPr="006912C6">
              <w:rPr>
                <w:b/>
                <w:bCs/>
              </w:rPr>
              <w:t>ính năng</w:t>
            </w:r>
          </w:p>
        </w:tc>
        <w:tc>
          <w:tcPr>
            <w:tcW w:w="1559" w:type="dxa"/>
            <w:shd w:val="clear" w:color="auto" w:fill="FFF2CC" w:themeFill="accent4" w:themeFillTint="33"/>
            <w:vAlign w:val="center"/>
          </w:tcPr>
          <w:p w14:paraId="7FC8DC12" w14:textId="57019560" w:rsidR="00772ECC" w:rsidRPr="006912C6" w:rsidRDefault="00772ECC" w:rsidP="00772ECC">
            <w:pPr>
              <w:jc w:val="center"/>
              <w:rPr>
                <w:b/>
                <w:bCs/>
              </w:rPr>
            </w:pPr>
            <w:r w:rsidRPr="006912C6">
              <w:rPr>
                <w:b/>
                <w:bCs/>
              </w:rPr>
              <w:t>Học sinh</w:t>
            </w:r>
          </w:p>
        </w:tc>
        <w:tc>
          <w:tcPr>
            <w:tcW w:w="1559" w:type="dxa"/>
            <w:shd w:val="clear" w:color="auto" w:fill="FFF2CC" w:themeFill="accent4" w:themeFillTint="33"/>
            <w:vAlign w:val="center"/>
          </w:tcPr>
          <w:p w14:paraId="57AFA8C8" w14:textId="25E6D099" w:rsidR="00772ECC" w:rsidRPr="006912C6" w:rsidRDefault="00772ECC" w:rsidP="00772ECC">
            <w:pPr>
              <w:jc w:val="center"/>
              <w:rPr>
                <w:b/>
                <w:bCs/>
              </w:rPr>
            </w:pPr>
            <w:r w:rsidRPr="006912C6">
              <w:rPr>
                <w:b/>
                <w:bCs/>
              </w:rPr>
              <w:t>Phụ huynh</w:t>
            </w:r>
          </w:p>
        </w:tc>
        <w:tc>
          <w:tcPr>
            <w:tcW w:w="1559" w:type="dxa"/>
            <w:shd w:val="clear" w:color="auto" w:fill="FFF2CC" w:themeFill="accent4" w:themeFillTint="33"/>
            <w:vAlign w:val="center"/>
          </w:tcPr>
          <w:p w14:paraId="08EAEAFC" w14:textId="6A12AC75" w:rsidR="00772ECC" w:rsidRPr="006912C6" w:rsidRDefault="00772ECC" w:rsidP="00772ECC">
            <w:pPr>
              <w:jc w:val="center"/>
              <w:rPr>
                <w:b/>
                <w:bCs/>
              </w:rPr>
            </w:pPr>
            <w:r w:rsidRPr="006912C6">
              <w:rPr>
                <w:b/>
                <w:bCs/>
              </w:rPr>
              <w:t>Giáo viên</w:t>
            </w:r>
          </w:p>
        </w:tc>
        <w:tc>
          <w:tcPr>
            <w:tcW w:w="1560" w:type="dxa"/>
            <w:shd w:val="clear" w:color="auto" w:fill="FFF2CC" w:themeFill="accent4" w:themeFillTint="33"/>
            <w:vAlign w:val="center"/>
          </w:tcPr>
          <w:p w14:paraId="37456F5C" w14:textId="7BC1BCD6" w:rsidR="00772ECC" w:rsidRPr="006912C6" w:rsidRDefault="00772ECC" w:rsidP="00772ECC">
            <w:pPr>
              <w:jc w:val="center"/>
              <w:rPr>
                <w:b/>
                <w:bCs/>
              </w:rPr>
            </w:pPr>
            <w:r w:rsidRPr="006912C6">
              <w:rPr>
                <w:b/>
                <w:bCs/>
              </w:rPr>
              <w:t>Quản lý</w:t>
            </w:r>
          </w:p>
        </w:tc>
      </w:tr>
      <w:tr w:rsidR="002744A3" w:rsidRPr="00772ECC" w14:paraId="027487B3" w14:textId="77777777" w:rsidTr="00772ECC">
        <w:tc>
          <w:tcPr>
            <w:tcW w:w="3397" w:type="dxa"/>
          </w:tcPr>
          <w:p w14:paraId="1E4816C9" w14:textId="6CD05283" w:rsidR="002744A3" w:rsidRPr="00772ECC" w:rsidRDefault="002744A3" w:rsidP="002744A3">
            <w:pPr>
              <w:spacing w:before="120" w:line="360" w:lineRule="auto"/>
            </w:pPr>
            <w:r>
              <w:t>Trang cá nhân</w:t>
            </w:r>
          </w:p>
        </w:tc>
        <w:tc>
          <w:tcPr>
            <w:tcW w:w="1559" w:type="dxa"/>
          </w:tcPr>
          <w:p w14:paraId="4E9EDDC2" w14:textId="519C6707" w:rsidR="002744A3" w:rsidRPr="00772ECC" w:rsidRDefault="00A36DEB" w:rsidP="002744A3">
            <w:pPr>
              <w:spacing w:before="120" w:line="360" w:lineRule="auto"/>
              <w:jc w:val="center"/>
            </w:pPr>
            <w:hyperlink r:id="rId9" w:history="1">
              <w:r w:rsidR="002744A3" w:rsidRPr="00F1628E">
                <w:rPr>
                  <w:rFonts w:ascii="Segoe UI Symbol" w:hAnsi="Segoe UI Symbol" w:cs="Segoe UI Symbol"/>
                  <w:b/>
                  <w:bCs/>
                  <w:color w:val="00B050"/>
                  <w:sz w:val="22"/>
                  <w:shd w:val="clear" w:color="auto" w:fill="FFFFFF"/>
                </w:rPr>
                <w:t>✓</w:t>
              </w:r>
            </w:hyperlink>
          </w:p>
        </w:tc>
        <w:tc>
          <w:tcPr>
            <w:tcW w:w="1559" w:type="dxa"/>
          </w:tcPr>
          <w:p w14:paraId="3FAE32EB" w14:textId="18BAD177" w:rsidR="002744A3" w:rsidRPr="00772ECC" w:rsidRDefault="00A36DEB" w:rsidP="002744A3">
            <w:pPr>
              <w:spacing w:before="120" w:line="360" w:lineRule="auto"/>
              <w:jc w:val="center"/>
            </w:pPr>
            <w:hyperlink r:id="rId10" w:history="1">
              <w:r w:rsidR="002744A3" w:rsidRPr="00F1628E">
                <w:rPr>
                  <w:rFonts w:ascii="Segoe UI Symbol" w:hAnsi="Segoe UI Symbol" w:cs="Segoe UI Symbol"/>
                  <w:b/>
                  <w:bCs/>
                  <w:color w:val="00B050"/>
                  <w:sz w:val="22"/>
                  <w:shd w:val="clear" w:color="auto" w:fill="FFFFFF"/>
                </w:rPr>
                <w:t>✓</w:t>
              </w:r>
            </w:hyperlink>
          </w:p>
        </w:tc>
        <w:tc>
          <w:tcPr>
            <w:tcW w:w="1559" w:type="dxa"/>
          </w:tcPr>
          <w:p w14:paraId="18E43A3D" w14:textId="7218A036" w:rsidR="002744A3" w:rsidRPr="00772ECC" w:rsidRDefault="00A36DEB" w:rsidP="002744A3">
            <w:pPr>
              <w:spacing w:before="120" w:line="360" w:lineRule="auto"/>
              <w:jc w:val="center"/>
            </w:pPr>
            <w:hyperlink r:id="rId11" w:history="1">
              <w:r w:rsidR="002744A3" w:rsidRPr="00F1628E">
                <w:rPr>
                  <w:rFonts w:ascii="Segoe UI Symbol" w:hAnsi="Segoe UI Symbol" w:cs="Segoe UI Symbol"/>
                  <w:b/>
                  <w:bCs/>
                  <w:color w:val="00B050"/>
                  <w:sz w:val="22"/>
                  <w:shd w:val="clear" w:color="auto" w:fill="FFFFFF"/>
                </w:rPr>
                <w:t>✓</w:t>
              </w:r>
            </w:hyperlink>
          </w:p>
        </w:tc>
        <w:tc>
          <w:tcPr>
            <w:tcW w:w="1560" w:type="dxa"/>
          </w:tcPr>
          <w:p w14:paraId="069AF9F9" w14:textId="54D1B691" w:rsidR="002744A3" w:rsidRPr="00772ECC" w:rsidRDefault="00A36DEB" w:rsidP="002744A3">
            <w:pPr>
              <w:spacing w:before="120" w:line="360" w:lineRule="auto"/>
              <w:jc w:val="center"/>
            </w:pPr>
            <w:hyperlink r:id="rId12" w:history="1">
              <w:r w:rsidR="002744A3" w:rsidRPr="00F1628E">
                <w:rPr>
                  <w:rFonts w:ascii="Segoe UI Symbol" w:hAnsi="Segoe UI Symbol" w:cs="Segoe UI Symbol"/>
                  <w:b/>
                  <w:bCs/>
                  <w:color w:val="00B050"/>
                  <w:sz w:val="22"/>
                  <w:shd w:val="clear" w:color="auto" w:fill="FFFFFF"/>
                </w:rPr>
                <w:t>✓</w:t>
              </w:r>
            </w:hyperlink>
          </w:p>
        </w:tc>
      </w:tr>
      <w:tr w:rsidR="002744A3" w:rsidRPr="00772ECC" w14:paraId="47562721" w14:textId="77777777" w:rsidTr="00772ECC">
        <w:tc>
          <w:tcPr>
            <w:tcW w:w="3397" w:type="dxa"/>
          </w:tcPr>
          <w:p w14:paraId="028E8C90" w14:textId="305B935A" w:rsidR="002744A3" w:rsidRPr="00772ECC" w:rsidRDefault="002744A3" w:rsidP="002744A3">
            <w:pPr>
              <w:spacing w:before="120" w:line="360" w:lineRule="auto"/>
            </w:pPr>
            <w:r>
              <w:t>Hồ sơ</w:t>
            </w:r>
          </w:p>
        </w:tc>
        <w:tc>
          <w:tcPr>
            <w:tcW w:w="1559" w:type="dxa"/>
          </w:tcPr>
          <w:p w14:paraId="31B32E95" w14:textId="1BBFF178" w:rsidR="002744A3" w:rsidRPr="00772ECC" w:rsidRDefault="00A36DEB" w:rsidP="002744A3">
            <w:pPr>
              <w:spacing w:before="120" w:line="360" w:lineRule="auto"/>
              <w:jc w:val="center"/>
            </w:pPr>
            <w:hyperlink r:id="rId13" w:history="1">
              <w:r w:rsidR="002744A3" w:rsidRPr="00F1628E">
                <w:rPr>
                  <w:rFonts w:ascii="Segoe UI Symbol" w:hAnsi="Segoe UI Symbol" w:cs="Segoe UI Symbol"/>
                  <w:b/>
                  <w:bCs/>
                  <w:color w:val="00B050"/>
                  <w:sz w:val="22"/>
                  <w:shd w:val="clear" w:color="auto" w:fill="FFFFFF"/>
                </w:rPr>
                <w:t>✓</w:t>
              </w:r>
            </w:hyperlink>
          </w:p>
        </w:tc>
        <w:tc>
          <w:tcPr>
            <w:tcW w:w="1559" w:type="dxa"/>
          </w:tcPr>
          <w:p w14:paraId="420ED26E" w14:textId="121DB524" w:rsidR="002744A3" w:rsidRPr="00772ECC" w:rsidRDefault="00A36DEB" w:rsidP="002744A3">
            <w:pPr>
              <w:spacing w:before="120" w:line="360" w:lineRule="auto"/>
              <w:jc w:val="center"/>
            </w:pPr>
            <w:hyperlink r:id="rId14" w:history="1">
              <w:r w:rsidR="002744A3" w:rsidRPr="00F1628E">
                <w:rPr>
                  <w:rFonts w:ascii="Segoe UI Symbol" w:hAnsi="Segoe UI Symbol" w:cs="Segoe UI Symbol"/>
                  <w:b/>
                  <w:bCs/>
                  <w:color w:val="00B050"/>
                  <w:sz w:val="22"/>
                  <w:shd w:val="clear" w:color="auto" w:fill="FFFFFF"/>
                </w:rPr>
                <w:t>✓</w:t>
              </w:r>
            </w:hyperlink>
          </w:p>
        </w:tc>
        <w:tc>
          <w:tcPr>
            <w:tcW w:w="1559" w:type="dxa"/>
          </w:tcPr>
          <w:p w14:paraId="4DABA305" w14:textId="35C73AAB" w:rsidR="002744A3" w:rsidRPr="00772ECC" w:rsidRDefault="00A36DEB" w:rsidP="002744A3">
            <w:pPr>
              <w:spacing w:before="120" w:line="360" w:lineRule="auto"/>
              <w:jc w:val="center"/>
            </w:pPr>
            <w:hyperlink r:id="rId15" w:history="1">
              <w:r w:rsidR="002744A3" w:rsidRPr="00F1628E">
                <w:rPr>
                  <w:rFonts w:ascii="Segoe UI Symbol" w:hAnsi="Segoe UI Symbol" w:cs="Segoe UI Symbol"/>
                  <w:b/>
                  <w:bCs/>
                  <w:color w:val="00B050"/>
                  <w:sz w:val="22"/>
                  <w:shd w:val="clear" w:color="auto" w:fill="FFFFFF"/>
                </w:rPr>
                <w:t>✓</w:t>
              </w:r>
            </w:hyperlink>
          </w:p>
        </w:tc>
        <w:tc>
          <w:tcPr>
            <w:tcW w:w="1560" w:type="dxa"/>
          </w:tcPr>
          <w:p w14:paraId="4C99E795" w14:textId="0C55CC4B" w:rsidR="002744A3" w:rsidRPr="00772ECC" w:rsidRDefault="00A36DEB" w:rsidP="002744A3">
            <w:pPr>
              <w:spacing w:before="120" w:line="360" w:lineRule="auto"/>
              <w:jc w:val="center"/>
            </w:pPr>
            <w:hyperlink r:id="rId16" w:history="1">
              <w:r w:rsidR="002744A3" w:rsidRPr="00F1628E">
                <w:rPr>
                  <w:rFonts w:ascii="Segoe UI Symbol" w:hAnsi="Segoe UI Symbol" w:cs="Segoe UI Symbol"/>
                  <w:b/>
                  <w:bCs/>
                  <w:color w:val="00B050"/>
                  <w:sz w:val="22"/>
                  <w:shd w:val="clear" w:color="auto" w:fill="FFFFFF"/>
                </w:rPr>
                <w:t>✓</w:t>
              </w:r>
            </w:hyperlink>
          </w:p>
        </w:tc>
      </w:tr>
      <w:tr w:rsidR="002744A3" w:rsidRPr="00772ECC" w14:paraId="0D3BA029" w14:textId="77777777" w:rsidTr="00772ECC">
        <w:tc>
          <w:tcPr>
            <w:tcW w:w="3397" w:type="dxa"/>
          </w:tcPr>
          <w:p w14:paraId="0EAED5A9" w14:textId="34FA0566" w:rsidR="002744A3" w:rsidRPr="00772ECC" w:rsidRDefault="002744A3" w:rsidP="002744A3">
            <w:pPr>
              <w:spacing w:before="120" w:line="360" w:lineRule="auto"/>
            </w:pPr>
            <w:r>
              <w:t>Dòng thời gian</w:t>
            </w:r>
          </w:p>
        </w:tc>
        <w:tc>
          <w:tcPr>
            <w:tcW w:w="1559" w:type="dxa"/>
          </w:tcPr>
          <w:p w14:paraId="64476C37" w14:textId="2D36A1C1" w:rsidR="002744A3" w:rsidRPr="00772ECC" w:rsidRDefault="00A36DEB" w:rsidP="002744A3">
            <w:pPr>
              <w:spacing w:before="120" w:line="360" w:lineRule="auto"/>
              <w:jc w:val="center"/>
            </w:pPr>
            <w:hyperlink r:id="rId17" w:history="1">
              <w:r w:rsidR="002744A3" w:rsidRPr="00F1628E">
                <w:rPr>
                  <w:rFonts w:ascii="Segoe UI Symbol" w:hAnsi="Segoe UI Symbol" w:cs="Segoe UI Symbol"/>
                  <w:b/>
                  <w:bCs/>
                  <w:color w:val="00B050"/>
                  <w:sz w:val="22"/>
                  <w:shd w:val="clear" w:color="auto" w:fill="FFFFFF"/>
                </w:rPr>
                <w:t>✓</w:t>
              </w:r>
            </w:hyperlink>
          </w:p>
        </w:tc>
        <w:tc>
          <w:tcPr>
            <w:tcW w:w="1559" w:type="dxa"/>
          </w:tcPr>
          <w:p w14:paraId="230F602F" w14:textId="05686CAC" w:rsidR="002744A3" w:rsidRPr="00772ECC" w:rsidRDefault="00A36DEB" w:rsidP="002744A3">
            <w:pPr>
              <w:spacing w:before="120" w:line="360" w:lineRule="auto"/>
              <w:jc w:val="center"/>
            </w:pPr>
            <w:hyperlink r:id="rId18" w:history="1">
              <w:r w:rsidR="002744A3" w:rsidRPr="00F1628E">
                <w:rPr>
                  <w:rFonts w:ascii="Segoe UI Symbol" w:hAnsi="Segoe UI Symbol" w:cs="Segoe UI Symbol"/>
                  <w:b/>
                  <w:bCs/>
                  <w:color w:val="00B050"/>
                  <w:sz w:val="22"/>
                  <w:shd w:val="clear" w:color="auto" w:fill="FFFFFF"/>
                </w:rPr>
                <w:t>✓</w:t>
              </w:r>
            </w:hyperlink>
          </w:p>
        </w:tc>
        <w:tc>
          <w:tcPr>
            <w:tcW w:w="1559" w:type="dxa"/>
          </w:tcPr>
          <w:p w14:paraId="1FE9BBA0" w14:textId="3722801F" w:rsidR="002744A3" w:rsidRPr="00772ECC" w:rsidRDefault="00A36DEB" w:rsidP="002744A3">
            <w:pPr>
              <w:spacing w:before="120" w:line="360" w:lineRule="auto"/>
              <w:jc w:val="center"/>
            </w:pPr>
            <w:hyperlink r:id="rId19" w:history="1">
              <w:r w:rsidR="002744A3" w:rsidRPr="00F1628E">
                <w:rPr>
                  <w:rFonts w:ascii="Segoe UI Symbol" w:hAnsi="Segoe UI Symbol" w:cs="Segoe UI Symbol"/>
                  <w:b/>
                  <w:bCs/>
                  <w:color w:val="00B050"/>
                  <w:sz w:val="22"/>
                  <w:shd w:val="clear" w:color="auto" w:fill="FFFFFF"/>
                </w:rPr>
                <w:t>✓</w:t>
              </w:r>
            </w:hyperlink>
          </w:p>
        </w:tc>
        <w:tc>
          <w:tcPr>
            <w:tcW w:w="1560" w:type="dxa"/>
          </w:tcPr>
          <w:p w14:paraId="64CFA6B7" w14:textId="528B1723" w:rsidR="002744A3" w:rsidRPr="00772ECC" w:rsidRDefault="00A36DEB" w:rsidP="002744A3">
            <w:pPr>
              <w:spacing w:before="120" w:line="360" w:lineRule="auto"/>
              <w:jc w:val="center"/>
            </w:pPr>
            <w:hyperlink r:id="rId20" w:history="1">
              <w:r w:rsidR="002744A3" w:rsidRPr="00F1628E">
                <w:rPr>
                  <w:rFonts w:ascii="Segoe UI Symbol" w:hAnsi="Segoe UI Symbol" w:cs="Segoe UI Symbol"/>
                  <w:b/>
                  <w:bCs/>
                  <w:color w:val="00B050"/>
                  <w:sz w:val="22"/>
                  <w:shd w:val="clear" w:color="auto" w:fill="FFFFFF"/>
                </w:rPr>
                <w:t>✓</w:t>
              </w:r>
            </w:hyperlink>
          </w:p>
        </w:tc>
      </w:tr>
      <w:tr w:rsidR="002744A3" w:rsidRPr="00772ECC" w14:paraId="0D7C699A" w14:textId="77777777" w:rsidTr="00772ECC">
        <w:tc>
          <w:tcPr>
            <w:tcW w:w="3397" w:type="dxa"/>
          </w:tcPr>
          <w:p w14:paraId="00B09FF5" w14:textId="7A1FB2BB" w:rsidR="002744A3" w:rsidRDefault="002744A3" w:rsidP="002744A3">
            <w:pPr>
              <w:spacing w:before="120" w:line="360" w:lineRule="auto"/>
            </w:pPr>
            <w:r>
              <w:t>Nhắn tin</w:t>
            </w:r>
          </w:p>
        </w:tc>
        <w:tc>
          <w:tcPr>
            <w:tcW w:w="1559" w:type="dxa"/>
          </w:tcPr>
          <w:p w14:paraId="12F52F95" w14:textId="6A38BFB8" w:rsidR="002744A3" w:rsidRPr="00772ECC" w:rsidRDefault="00A36DEB" w:rsidP="002744A3">
            <w:pPr>
              <w:spacing w:before="120" w:line="360" w:lineRule="auto"/>
              <w:jc w:val="center"/>
            </w:pPr>
            <w:hyperlink r:id="rId21" w:history="1">
              <w:r w:rsidR="002744A3" w:rsidRPr="00F1628E">
                <w:rPr>
                  <w:rFonts w:ascii="Segoe UI Symbol" w:hAnsi="Segoe UI Symbol" w:cs="Segoe UI Symbol"/>
                  <w:b/>
                  <w:bCs/>
                  <w:color w:val="00B050"/>
                  <w:sz w:val="22"/>
                  <w:shd w:val="clear" w:color="auto" w:fill="FFFFFF"/>
                </w:rPr>
                <w:t>✓</w:t>
              </w:r>
            </w:hyperlink>
          </w:p>
        </w:tc>
        <w:tc>
          <w:tcPr>
            <w:tcW w:w="1559" w:type="dxa"/>
          </w:tcPr>
          <w:p w14:paraId="632F15BC" w14:textId="15C6C461" w:rsidR="002744A3" w:rsidRPr="00772ECC" w:rsidRDefault="00A36DEB" w:rsidP="002744A3">
            <w:pPr>
              <w:spacing w:before="120" w:line="360" w:lineRule="auto"/>
              <w:jc w:val="center"/>
            </w:pPr>
            <w:hyperlink r:id="rId22" w:history="1">
              <w:r w:rsidR="002744A3" w:rsidRPr="00F1628E">
                <w:rPr>
                  <w:rFonts w:ascii="Segoe UI Symbol" w:hAnsi="Segoe UI Symbol" w:cs="Segoe UI Symbol"/>
                  <w:b/>
                  <w:bCs/>
                  <w:color w:val="00B050"/>
                  <w:sz w:val="22"/>
                  <w:shd w:val="clear" w:color="auto" w:fill="FFFFFF"/>
                </w:rPr>
                <w:t>✓</w:t>
              </w:r>
            </w:hyperlink>
          </w:p>
        </w:tc>
        <w:tc>
          <w:tcPr>
            <w:tcW w:w="1559" w:type="dxa"/>
          </w:tcPr>
          <w:p w14:paraId="2061B1E4" w14:textId="419A0279" w:rsidR="002744A3" w:rsidRPr="00772ECC" w:rsidRDefault="00A36DEB" w:rsidP="002744A3">
            <w:pPr>
              <w:spacing w:before="120" w:line="360" w:lineRule="auto"/>
              <w:jc w:val="center"/>
            </w:pPr>
            <w:hyperlink r:id="rId23" w:history="1">
              <w:r w:rsidR="002744A3" w:rsidRPr="00F1628E">
                <w:rPr>
                  <w:rFonts w:ascii="Segoe UI Symbol" w:hAnsi="Segoe UI Symbol" w:cs="Segoe UI Symbol"/>
                  <w:b/>
                  <w:bCs/>
                  <w:color w:val="00B050"/>
                  <w:sz w:val="22"/>
                  <w:shd w:val="clear" w:color="auto" w:fill="FFFFFF"/>
                </w:rPr>
                <w:t>✓</w:t>
              </w:r>
            </w:hyperlink>
          </w:p>
        </w:tc>
        <w:tc>
          <w:tcPr>
            <w:tcW w:w="1560" w:type="dxa"/>
          </w:tcPr>
          <w:p w14:paraId="5EF238DD" w14:textId="3D0374E7" w:rsidR="002744A3" w:rsidRPr="00772ECC" w:rsidRDefault="00A36DEB" w:rsidP="002744A3">
            <w:pPr>
              <w:spacing w:before="120" w:line="360" w:lineRule="auto"/>
              <w:jc w:val="center"/>
            </w:pPr>
            <w:hyperlink r:id="rId24" w:history="1">
              <w:r w:rsidR="002744A3" w:rsidRPr="00F1628E">
                <w:rPr>
                  <w:rFonts w:ascii="Segoe UI Symbol" w:hAnsi="Segoe UI Symbol" w:cs="Segoe UI Symbol"/>
                  <w:b/>
                  <w:bCs/>
                  <w:color w:val="00B050"/>
                  <w:sz w:val="22"/>
                  <w:shd w:val="clear" w:color="auto" w:fill="FFFFFF"/>
                </w:rPr>
                <w:t>✓</w:t>
              </w:r>
            </w:hyperlink>
          </w:p>
        </w:tc>
      </w:tr>
      <w:tr w:rsidR="002744A3" w:rsidRPr="00772ECC" w14:paraId="4C44ADA5" w14:textId="77777777" w:rsidTr="00772ECC">
        <w:tc>
          <w:tcPr>
            <w:tcW w:w="3397" w:type="dxa"/>
          </w:tcPr>
          <w:p w14:paraId="198C6017" w14:textId="565B6F80" w:rsidR="002744A3" w:rsidRDefault="002744A3" w:rsidP="002744A3">
            <w:pPr>
              <w:spacing w:before="120" w:line="360" w:lineRule="auto"/>
            </w:pPr>
            <w:r>
              <w:t>Học trực tuyến</w:t>
            </w:r>
          </w:p>
        </w:tc>
        <w:tc>
          <w:tcPr>
            <w:tcW w:w="1559" w:type="dxa"/>
          </w:tcPr>
          <w:p w14:paraId="394F2141" w14:textId="78295F3E" w:rsidR="002744A3" w:rsidRPr="00772ECC" w:rsidRDefault="00A36DEB" w:rsidP="002744A3">
            <w:pPr>
              <w:spacing w:before="120" w:line="360" w:lineRule="auto"/>
              <w:jc w:val="center"/>
            </w:pPr>
            <w:hyperlink r:id="rId25" w:history="1">
              <w:r w:rsidR="002744A3" w:rsidRPr="00F1628E">
                <w:rPr>
                  <w:rFonts w:ascii="Segoe UI Symbol" w:hAnsi="Segoe UI Symbol" w:cs="Segoe UI Symbol"/>
                  <w:b/>
                  <w:bCs/>
                  <w:color w:val="00B050"/>
                  <w:sz w:val="22"/>
                  <w:shd w:val="clear" w:color="auto" w:fill="FFFFFF"/>
                </w:rPr>
                <w:t>✓</w:t>
              </w:r>
            </w:hyperlink>
          </w:p>
        </w:tc>
        <w:tc>
          <w:tcPr>
            <w:tcW w:w="1559" w:type="dxa"/>
          </w:tcPr>
          <w:p w14:paraId="2BBB9EB8" w14:textId="0ED17D76" w:rsidR="002744A3" w:rsidRPr="00772ECC" w:rsidRDefault="00A36DEB" w:rsidP="002744A3">
            <w:pPr>
              <w:spacing w:before="120" w:line="360" w:lineRule="auto"/>
              <w:jc w:val="center"/>
            </w:pPr>
            <w:hyperlink r:id="rId26" w:history="1">
              <w:r w:rsidR="002744A3" w:rsidRPr="00F1628E">
                <w:rPr>
                  <w:rFonts w:ascii="Segoe UI Symbol" w:hAnsi="Segoe UI Symbol" w:cs="Segoe UI Symbol"/>
                  <w:b/>
                  <w:bCs/>
                  <w:color w:val="00B050"/>
                  <w:sz w:val="22"/>
                  <w:shd w:val="clear" w:color="auto" w:fill="FFFFFF"/>
                </w:rPr>
                <w:t>✓</w:t>
              </w:r>
            </w:hyperlink>
          </w:p>
        </w:tc>
        <w:tc>
          <w:tcPr>
            <w:tcW w:w="1559" w:type="dxa"/>
          </w:tcPr>
          <w:p w14:paraId="57C4C618" w14:textId="4C5DB44C" w:rsidR="002744A3" w:rsidRPr="00772ECC" w:rsidRDefault="00A36DEB" w:rsidP="002744A3">
            <w:pPr>
              <w:spacing w:before="120" w:line="360" w:lineRule="auto"/>
              <w:jc w:val="center"/>
            </w:pPr>
            <w:hyperlink r:id="rId27" w:history="1">
              <w:r w:rsidR="002744A3" w:rsidRPr="00F1628E">
                <w:rPr>
                  <w:rFonts w:ascii="Segoe UI Symbol" w:hAnsi="Segoe UI Symbol" w:cs="Segoe UI Symbol"/>
                  <w:b/>
                  <w:bCs/>
                  <w:color w:val="00B050"/>
                  <w:sz w:val="22"/>
                  <w:shd w:val="clear" w:color="auto" w:fill="FFFFFF"/>
                </w:rPr>
                <w:t>✓</w:t>
              </w:r>
            </w:hyperlink>
          </w:p>
        </w:tc>
        <w:tc>
          <w:tcPr>
            <w:tcW w:w="1560" w:type="dxa"/>
          </w:tcPr>
          <w:p w14:paraId="32F06AF9" w14:textId="48A89DEE" w:rsidR="002744A3" w:rsidRPr="00772ECC" w:rsidRDefault="00A36DEB" w:rsidP="002744A3">
            <w:pPr>
              <w:spacing w:before="120" w:line="360" w:lineRule="auto"/>
              <w:jc w:val="center"/>
            </w:pPr>
            <w:hyperlink r:id="rId28" w:history="1">
              <w:r w:rsidR="002744A3" w:rsidRPr="00F1628E">
                <w:rPr>
                  <w:rFonts w:ascii="Segoe UI Symbol" w:hAnsi="Segoe UI Symbol" w:cs="Segoe UI Symbol"/>
                  <w:b/>
                  <w:bCs/>
                  <w:color w:val="00B050"/>
                  <w:sz w:val="22"/>
                  <w:shd w:val="clear" w:color="auto" w:fill="FFFFFF"/>
                </w:rPr>
                <w:t>✓</w:t>
              </w:r>
            </w:hyperlink>
          </w:p>
        </w:tc>
      </w:tr>
      <w:tr w:rsidR="002744A3" w:rsidRPr="00772ECC" w14:paraId="3514780B" w14:textId="77777777" w:rsidTr="00772ECC">
        <w:tc>
          <w:tcPr>
            <w:tcW w:w="3397" w:type="dxa"/>
          </w:tcPr>
          <w:p w14:paraId="5B5938FB" w14:textId="6192DCB2" w:rsidR="002744A3" w:rsidRDefault="002744A3" w:rsidP="002744A3">
            <w:pPr>
              <w:spacing w:before="120" w:line="360" w:lineRule="auto"/>
            </w:pPr>
            <w:r>
              <w:t>Hỏi đáp</w:t>
            </w:r>
          </w:p>
        </w:tc>
        <w:tc>
          <w:tcPr>
            <w:tcW w:w="1559" w:type="dxa"/>
          </w:tcPr>
          <w:p w14:paraId="08EBD911" w14:textId="6637B659" w:rsidR="002744A3" w:rsidRPr="00772ECC" w:rsidRDefault="00A36DEB" w:rsidP="002744A3">
            <w:pPr>
              <w:spacing w:before="120" w:line="360" w:lineRule="auto"/>
              <w:jc w:val="center"/>
            </w:pPr>
            <w:hyperlink r:id="rId29" w:history="1">
              <w:r w:rsidR="002744A3" w:rsidRPr="00F1628E">
                <w:rPr>
                  <w:rFonts w:ascii="Segoe UI Symbol" w:hAnsi="Segoe UI Symbol" w:cs="Segoe UI Symbol"/>
                  <w:b/>
                  <w:bCs/>
                  <w:color w:val="00B050"/>
                  <w:sz w:val="22"/>
                  <w:shd w:val="clear" w:color="auto" w:fill="FFFFFF"/>
                </w:rPr>
                <w:t>✓</w:t>
              </w:r>
            </w:hyperlink>
          </w:p>
        </w:tc>
        <w:tc>
          <w:tcPr>
            <w:tcW w:w="1559" w:type="dxa"/>
          </w:tcPr>
          <w:p w14:paraId="5AF31985" w14:textId="46ED0B26" w:rsidR="002744A3" w:rsidRPr="00772ECC" w:rsidRDefault="00A36DEB" w:rsidP="002744A3">
            <w:pPr>
              <w:spacing w:before="120" w:line="360" w:lineRule="auto"/>
              <w:jc w:val="center"/>
            </w:pPr>
            <w:hyperlink r:id="rId30" w:history="1">
              <w:r w:rsidR="002744A3" w:rsidRPr="00F1628E">
                <w:rPr>
                  <w:rFonts w:ascii="Segoe UI Symbol" w:hAnsi="Segoe UI Symbol" w:cs="Segoe UI Symbol"/>
                  <w:b/>
                  <w:bCs/>
                  <w:color w:val="00B050"/>
                  <w:sz w:val="22"/>
                  <w:shd w:val="clear" w:color="auto" w:fill="FFFFFF"/>
                </w:rPr>
                <w:t>✓</w:t>
              </w:r>
            </w:hyperlink>
          </w:p>
        </w:tc>
        <w:tc>
          <w:tcPr>
            <w:tcW w:w="1559" w:type="dxa"/>
          </w:tcPr>
          <w:p w14:paraId="3B26F3EF" w14:textId="41DAA75E" w:rsidR="002744A3" w:rsidRPr="00772ECC" w:rsidRDefault="00A36DEB" w:rsidP="002744A3">
            <w:pPr>
              <w:spacing w:before="120" w:line="360" w:lineRule="auto"/>
              <w:jc w:val="center"/>
            </w:pPr>
            <w:hyperlink r:id="rId31" w:history="1">
              <w:r w:rsidR="002744A3" w:rsidRPr="00F1628E">
                <w:rPr>
                  <w:rFonts w:ascii="Segoe UI Symbol" w:hAnsi="Segoe UI Symbol" w:cs="Segoe UI Symbol"/>
                  <w:b/>
                  <w:bCs/>
                  <w:color w:val="00B050"/>
                  <w:sz w:val="22"/>
                  <w:shd w:val="clear" w:color="auto" w:fill="FFFFFF"/>
                </w:rPr>
                <w:t>✓</w:t>
              </w:r>
            </w:hyperlink>
          </w:p>
        </w:tc>
        <w:tc>
          <w:tcPr>
            <w:tcW w:w="1560" w:type="dxa"/>
          </w:tcPr>
          <w:p w14:paraId="6068F1E3" w14:textId="07BF8F67" w:rsidR="002744A3" w:rsidRPr="00772ECC" w:rsidRDefault="00A36DEB" w:rsidP="002744A3">
            <w:pPr>
              <w:spacing w:before="120" w:line="360" w:lineRule="auto"/>
              <w:jc w:val="center"/>
            </w:pPr>
            <w:hyperlink r:id="rId32" w:history="1">
              <w:r w:rsidR="002744A3" w:rsidRPr="00F1628E">
                <w:rPr>
                  <w:rFonts w:ascii="Segoe UI Symbol" w:hAnsi="Segoe UI Symbol" w:cs="Segoe UI Symbol"/>
                  <w:b/>
                  <w:bCs/>
                  <w:color w:val="00B050"/>
                  <w:sz w:val="22"/>
                  <w:shd w:val="clear" w:color="auto" w:fill="FFFFFF"/>
                </w:rPr>
                <w:t>✓</w:t>
              </w:r>
            </w:hyperlink>
          </w:p>
        </w:tc>
      </w:tr>
      <w:tr w:rsidR="002744A3" w:rsidRPr="00772ECC" w14:paraId="73A53570" w14:textId="77777777" w:rsidTr="00772ECC">
        <w:tc>
          <w:tcPr>
            <w:tcW w:w="3397" w:type="dxa"/>
          </w:tcPr>
          <w:p w14:paraId="63E81AE1" w14:textId="2A093FC6" w:rsidR="002744A3" w:rsidRDefault="002744A3" w:rsidP="002744A3">
            <w:pPr>
              <w:spacing w:before="120" w:line="360" w:lineRule="auto"/>
            </w:pPr>
            <w:r>
              <w:t>Thi trực tuyến</w:t>
            </w:r>
          </w:p>
        </w:tc>
        <w:tc>
          <w:tcPr>
            <w:tcW w:w="1559" w:type="dxa"/>
          </w:tcPr>
          <w:p w14:paraId="5A5C1A81" w14:textId="025B52AC" w:rsidR="002744A3" w:rsidRPr="00772ECC" w:rsidRDefault="00A36DEB" w:rsidP="002744A3">
            <w:pPr>
              <w:spacing w:before="120" w:line="360" w:lineRule="auto"/>
              <w:jc w:val="center"/>
            </w:pPr>
            <w:hyperlink r:id="rId33" w:history="1">
              <w:r w:rsidR="002744A3" w:rsidRPr="00F1628E">
                <w:rPr>
                  <w:rFonts w:ascii="Segoe UI Symbol" w:hAnsi="Segoe UI Symbol" w:cs="Segoe UI Symbol"/>
                  <w:b/>
                  <w:bCs/>
                  <w:color w:val="00B050"/>
                  <w:sz w:val="22"/>
                  <w:shd w:val="clear" w:color="auto" w:fill="FFFFFF"/>
                </w:rPr>
                <w:t>✓</w:t>
              </w:r>
            </w:hyperlink>
          </w:p>
        </w:tc>
        <w:tc>
          <w:tcPr>
            <w:tcW w:w="1559" w:type="dxa"/>
          </w:tcPr>
          <w:p w14:paraId="1A71AEDE" w14:textId="4795550F" w:rsidR="002744A3" w:rsidRPr="00772ECC" w:rsidRDefault="00A36DEB" w:rsidP="002744A3">
            <w:pPr>
              <w:spacing w:before="120" w:line="360" w:lineRule="auto"/>
              <w:jc w:val="center"/>
            </w:pPr>
            <w:hyperlink r:id="rId34" w:history="1">
              <w:r w:rsidR="002744A3" w:rsidRPr="00F1628E">
                <w:rPr>
                  <w:rFonts w:ascii="Segoe UI Symbol" w:hAnsi="Segoe UI Symbol" w:cs="Segoe UI Symbol"/>
                  <w:b/>
                  <w:bCs/>
                  <w:color w:val="00B050"/>
                  <w:sz w:val="22"/>
                  <w:shd w:val="clear" w:color="auto" w:fill="FFFFFF"/>
                </w:rPr>
                <w:t>✓</w:t>
              </w:r>
            </w:hyperlink>
          </w:p>
        </w:tc>
        <w:tc>
          <w:tcPr>
            <w:tcW w:w="1559" w:type="dxa"/>
          </w:tcPr>
          <w:p w14:paraId="164E329F" w14:textId="7C53A03B" w:rsidR="002744A3" w:rsidRPr="00772ECC" w:rsidRDefault="00A36DEB" w:rsidP="002744A3">
            <w:pPr>
              <w:spacing w:before="120" w:line="360" w:lineRule="auto"/>
              <w:jc w:val="center"/>
            </w:pPr>
            <w:hyperlink r:id="rId35" w:history="1">
              <w:r w:rsidR="002744A3" w:rsidRPr="00F1628E">
                <w:rPr>
                  <w:rFonts w:ascii="Segoe UI Symbol" w:hAnsi="Segoe UI Symbol" w:cs="Segoe UI Symbol"/>
                  <w:b/>
                  <w:bCs/>
                  <w:color w:val="00B050"/>
                  <w:sz w:val="22"/>
                  <w:shd w:val="clear" w:color="auto" w:fill="FFFFFF"/>
                </w:rPr>
                <w:t>✓</w:t>
              </w:r>
            </w:hyperlink>
          </w:p>
        </w:tc>
        <w:tc>
          <w:tcPr>
            <w:tcW w:w="1560" w:type="dxa"/>
          </w:tcPr>
          <w:p w14:paraId="50F8CB89" w14:textId="5AED1106" w:rsidR="002744A3" w:rsidRPr="00772ECC" w:rsidRDefault="00A36DEB" w:rsidP="002744A3">
            <w:pPr>
              <w:spacing w:before="120" w:line="360" w:lineRule="auto"/>
              <w:jc w:val="center"/>
            </w:pPr>
            <w:hyperlink r:id="rId36" w:history="1">
              <w:r w:rsidR="002744A3" w:rsidRPr="00F1628E">
                <w:rPr>
                  <w:rFonts w:ascii="Segoe UI Symbol" w:hAnsi="Segoe UI Symbol" w:cs="Segoe UI Symbol"/>
                  <w:b/>
                  <w:bCs/>
                  <w:color w:val="00B050"/>
                  <w:sz w:val="22"/>
                  <w:shd w:val="clear" w:color="auto" w:fill="FFFFFF"/>
                </w:rPr>
                <w:t>✓</w:t>
              </w:r>
            </w:hyperlink>
          </w:p>
        </w:tc>
      </w:tr>
      <w:tr w:rsidR="002744A3" w:rsidRPr="00F1628E" w14:paraId="4F712581" w14:textId="77777777" w:rsidTr="00F1628E">
        <w:tc>
          <w:tcPr>
            <w:tcW w:w="3397" w:type="dxa"/>
          </w:tcPr>
          <w:p w14:paraId="640D97BC" w14:textId="7E3EAE70" w:rsidR="002744A3" w:rsidRDefault="002744A3" w:rsidP="002744A3">
            <w:pPr>
              <w:spacing w:before="120" w:line="360" w:lineRule="auto"/>
            </w:pPr>
            <w:r>
              <w:t>Thanh toán</w:t>
            </w:r>
          </w:p>
        </w:tc>
        <w:tc>
          <w:tcPr>
            <w:tcW w:w="1559" w:type="dxa"/>
          </w:tcPr>
          <w:p w14:paraId="7882E4A8" w14:textId="16A57671" w:rsidR="002744A3" w:rsidRPr="00F1628E" w:rsidRDefault="00A36DEB" w:rsidP="002744A3">
            <w:pPr>
              <w:spacing w:before="120" w:line="360" w:lineRule="auto"/>
              <w:jc w:val="center"/>
            </w:pPr>
            <w:hyperlink r:id="rId37" w:history="1">
              <w:r w:rsidR="002744A3" w:rsidRPr="00F1628E">
                <w:rPr>
                  <w:rFonts w:ascii="Segoe UI Symbol" w:hAnsi="Segoe UI Symbol" w:cs="Segoe UI Symbol"/>
                  <w:b/>
                  <w:bCs/>
                  <w:color w:val="00B050"/>
                  <w:sz w:val="22"/>
                  <w:shd w:val="clear" w:color="auto" w:fill="FFFFFF"/>
                </w:rPr>
                <w:t>✓</w:t>
              </w:r>
            </w:hyperlink>
          </w:p>
        </w:tc>
        <w:tc>
          <w:tcPr>
            <w:tcW w:w="1559" w:type="dxa"/>
          </w:tcPr>
          <w:p w14:paraId="508AE74F" w14:textId="77777777" w:rsidR="002744A3" w:rsidRPr="00772ECC" w:rsidRDefault="00A36DEB" w:rsidP="002744A3">
            <w:pPr>
              <w:spacing w:before="120" w:line="360" w:lineRule="auto"/>
              <w:jc w:val="center"/>
            </w:pPr>
            <w:hyperlink r:id="rId38" w:history="1">
              <w:r w:rsidR="002744A3" w:rsidRPr="00F1628E">
                <w:rPr>
                  <w:rFonts w:ascii="Segoe UI Symbol" w:hAnsi="Segoe UI Symbol" w:cs="Segoe UI Symbol"/>
                  <w:b/>
                  <w:bCs/>
                  <w:color w:val="00B050"/>
                  <w:sz w:val="22"/>
                  <w:shd w:val="clear" w:color="auto" w:fill="FFFFFF"/>
                </w:rPr>
                <w:t>✓</w:t>
              </w:r>
            </w:hyperlink>
          </w:p>
        </w:tc>
        <w:tc>
          <w:tcPr>
            <w:tcW w:w="1559" w:type="dxa"/>
          </w:tcPr>
          <w:p w14:paraId="7BD89949" w14:textId="2F36E488" w:rsidR="002744A3" w:rsidRPr="00772ECC" w:rsidRDefault="00A36DEB" w:rsidP="002744A3">
            <w:pPr>
              <w:spacing w:before="120" w:line="360" w:lineRule="auto"/>
              <w:jc w:val="center"/>
            </w:pPr>
            <w:hyperlink r:id="rId39" w:history="1">
              <w:r w:rsidR="002744A3" w:rsidRPr="00F1628E">
                <w:rPr>
                  <w:rFonts w:ascii="Segoe UI Symbol" w:hAnsi="Segoe UI Symbol" w:cs="Segoe UI Symbol"/>
                  <w:b/>
                  <w:bCs/>
                  <w:color w:val="00B050"/>
                  <w:sz w:val="22"/>
                  <w:shd w:val="clear" w:color="auto" w:fill="FFFFFF"/>
                </w:rPr>
                <w:t>✓</w:t>
              </w:r>
            </w:hyperlink>
          </w:p>
        </w:tc>
        <w:tc>
          <w:tcPr>
            <w:tcW w:w="1560" w:type="dxa"/>
          </w:tcPr>
          <w:p w14:paraId="3F7D92AF" w14:textId="53B2EC45" w:rsidR="002744A3" w:rsidRPr="00772ECC" w:rsidRDefault="00A36DEB" w:rsidP="002744A3">
            <w:pPr>
              <w:spacing w:before="120" w:line="360" w:lineRule="auto"/>
              <w:jc w:val="center"/>
            </w:pPr>
            <w:hyperlink r:id="rId40" w:history="1">
              <w:r w:rsidR="002744A3" w:rsidRPr="00F1628E">
                <w:rPr>
                  <w:rFonts w:ascii="Segoe UI Symbol" w:hAnsi="Segoe UI Symbol" w:cs="Segoe UI Symbol"/>
                  <w:b/>
                  <w:bCs/>
                  <w:color w:val="00B050"/>
                  <w:sz w:val="22"/>
                  <w:shd w:val="clear" w:color="auto" w:fill="FFFFFF"/>
                </w:rPr>
                <w:t>✓</w:t>
              </w:r>
            </w:hyperlink>
          </w:p>
        </w:tc>
      </w:tr>
      <w:tr w:rsidR="002744A3" w:rsidRPr="00F1628E" w14:paraId="3D4C9823" w14:textId="77777777" w:rsidTr="00772ECC">
        <w:tc>
          <w:tcPr>
            <w:tcW w:w="3397" w:type="dxa"/>
          </w:tcPr>
          <w:p w14:paraId="3EE3BC08" w14:textId="7F5C3D68" w:rsidR="002744A3" w:rsidRDefault="002744A3" w:rsidP="002744A3">
            <w:pPr>
              <w:spacing w:before="120" w:line="360" w:lineRule="auto"/>
            </w:pPr>
            <w:r>
              <w:t>Theo dõi lịch sử học</w:t>
            </w:r>
          </w:p>
        </w:tc>
        <w:tc>
          <w:tcPr>
            <w:tcW w:w="1559" w:type="dxa"/>
          </w:tcPr>
          <w:p w14:paraId="41B1639C" w14:textId="77777777" w:rsidR="002744A3" w:rsidRPr="00F1628E" w:rsidRDefault="002744A3" w:rsidP="002744A3">
            <w:pPr>
              <w:spacing w:before="120" w:line="360" w:lineRule="auto"/>
            </w:pPr>
          </w:p>
        </w:tc>
        <w:tc>
          <w:tcPr>
            <w:tcW w:w="1559" w:type="dxa"/>
          </w:tcPr>
          <w:p w14:paraId="4D47364E" w14:textId="2FBA03F0" w:rsidR="002744A3" w:rsidRPr="00772ECC" w:rsidRDefault="00A36DEB" w:rsidP="002744A3">
            <w:pPr>
              <w:spacing w:before="120" w:line="360" w:lineRule="auto"/>
              <w:jc w:val="center"/>
            </w:pPr>
            <w:hyperlink r:id="rId41" w:history="1">
              <w:r w:rsidR="002744A3" w:rsidRPr="00F1628E">
                <w:rPr>
                  <w:rFonts w:ascii="Segoe UI Symbol" w:hAnsi="Segoe UI Symbol" w:cs="Segoe UI Symbol"/>
                  <w:b/>
                  <w:bCs/>
                  <w:color w:val="00B050"/>
                  <w:sz w:val="22"/>
                  <w:shd w:val="clear" w:color="auto" w:fill="FFFFFF"/>
                </w:rPr>
                <w:t>✓</w:t>
              </w:r>
            </w:hyperlink>
          </w:p>
        </w:tc>
        <w:tc>
          <w:tcPr>
            <w:tcW w:w="1559" w:type="dxa"/>
          </w:tcPr>
          <w:p w14:paraId="3FFB37FC" w14:textId="67E9FADD" w:rsidR="002744A3" w:rsidRPr="00772ECC" w:rsidRDefault="00A36DEB" w:rsidP="002744A3">
            <w:pPr>
              <w:spacing w:before="120" w:line="360" w:lineRule="auto"/>
              <w:jc w:val="center"/>
            </w:pPr>
            <w:hyperlink r:id="rId42" w:history="1">
              <w:r w:rsidR="002744A3" w:rsidRPr="00F1628E">
                <w:rPr>
                  <w:rFonts w:ascii="Segoe UI Symbol" w:hAnsi="Segoe UI Symbol" w:cs="Segoe UI Symbol"/>
                  <w:b/>
                  <w:bCs/>
                  <w:color w:val="00B050"/>
                  <w:sz w:val="22"/>
                  <w:shd w:val="clear" w:color="auto" w:fill="FFFFFF"/>
                </w:rPr>
                <w:t>✓</w:t>
              </w:r>
            </w:hyperlink>
          </w:p>
        </w:tc>
        <w:tc>
          <w:tcPr>
            <w:tcW w:w="1560" w:type="dxa"/>
          </w:tcPr>
          <w:p w14:paraId="239F9CBC" w14:textId="121EEBC9" w:rsidR="002744A3" w:rsidRPr="00772ECC" w:rsidRDefault="00A36DEB" w:rsidP="002744A3">
            <w:pPr>
              <w:spacing w:before="120" w:line="360" w:lineRule="auto"/>
              <w:jc w:val="center"/>
            </w:pPr>
            <w:hyperlink r:id="rId43" w:history="1">
              <w:r w:rsidR="002744A3" w:rsidRPr="00F1628E">
                <w:rPr>
                  <w:rFonts w:ascii="Segoe UI Symbol" w:hAnsi="Segoe UI Symbol" w:cs="Segoe UI Symbol"/>
                  <w:b/>
                  <w:bCs/>
                  <w:color w:val="00B050"/>
                  <w:sz w:val="22"/>
                  <w:shd w:val="clear" w:color="auto" w:fill="FFFFFF"/>
                </w:rPr>
                <w:t>✓</w:t>
              </w:r>
            </w:hyperlink>
          </w:p>
        </w:tc>
      </w:tr>
      <w:tr w:rsidR="002744A3" w:rsidRPr="00772ECC" w14:paraId="52CE2C19" w14:textId="77777777" w:rsidTr="00772ECC">
        <w:tc>
          <w:tcPr>
            <w:tcW w:w="3397" w:type="dxa"/>
          </w:tcPr>
          <w:p w14:paraId="0B06A26C" w14:textId="6369182B" w:rsidR="002744A3" w:rsidRDefault="002744A3" w:rsidP="002744A3">
            <w:pPr>
              <w:spacing w:before="120" w:line="360" w:lineRule="auto"/>
            </w:pPr>
            <w:r>
              <w:t>Tạo khóa học</w:t>
            </w:r>
          </w:p>
        </w:tc>
        <w:tc>
          <w:tcPr>
            <w:tcW w:w="1559" w:type="dxa"/>
          </w:tcPr>
          <w:p w14:paraId="1891C6D4" w14:textId="77777777" w:rsidR="002744A3" w:rsidRPr="00772ECC" w:rsidRDefault="002744A3" w:rsidP="002744A3">
            <w:pPr>
              <w:spacing w:before="120" w:line="360" w:lineRule="auto"/>
              <w:jc w:val="center"/>
            </w:pPr>
          </w:p>
        </w:tc>
        <w:tc>
          <w:tcPr>
            <w:tcW w:w="1559" w:type="dxa"/>
          </w:tcPr>
          <w:p w14:paraId="2B857255" w14:textId="1DEEAB6E" w:rsidR="002744A3" w:rsidRPr="00772ECC" w:rsidRDefault="002744A3" w:rsidP="002744A3">
            <w:pPr>
              <w:spacing w:before="120" w:line="360" w:lineRule="auto"/>
              <w:jc w:val="center"/>
            </w:pPr>
          </w:p>
        </w:tc>
        <w:tc>
          <w:tcPr>
            <w:tcW w:w="1559" w:type="dxa"/>
          </w:tcPr>
          <w:p w14:paraId="397FED03" w14:textId="42881903" w:rsidR="002744A3" w:rsidRPr="00772ECC" w:rsidRDefault="00A36DEB" w:rsidP="002744A3">
            <w:pPr>
              <w:spacing w:before="120" w:line="360" w:lineRule="auto"/>
              <w:jc w:val="center"/>
            </w:pPr>
            <w:hyperlink r:id="rId44" w:history="1">
              <w:r w:rsidR="002744A3" w:rsidRPr="00F1628E">
                <w:rPr>
                  <w:rFonts w:ascii="Segoe UI Symbol" w:hAnsi="Segoe UI Symbol" w:cs="Segoe UI Symbol"/>
                  <w:b/>
                  <w:bCs/>
                  <w:color w:val="00B050"/>
                  <w:sz w:val="22"/>
                  <w:shd w:val="clear" w:color="auto" w:fill="FFFFFF"/>
                </w:rPr>
                <w:t>✓</w:t>
              </w:r>
            </w:hyperlink>
          </w:p>
        </w:tc>
        <w:tc>
          <w:tcPr>
            <w:tcW w:w="1560" w:type="dxa"/>
          </w:tcPr>
          <w:p w14:paraId="7BB46686" w14:textId="474833E5" w:rsidR="002744A3" w:rsidRPr="00772ECC" w:rsidRDefault="00A36DEB" w:rsidP="002744A3">
            <w:pPr>
              <w:spacing w:before="120" w:line="360" w:lineRule="auto"/>
              <w:jc w:val="center"/>
            </w:pPr>
            <w:hyperlink r:id="rId45" w:history="1">
              <w:r w:rsidR="002744A3" w:rsidRPr="00F1628E">
                <w:rPr>
                  <w:rFonts w:ascii="Segoe UI Symbol" w:hAnsi="Segoe UI Symbol" w:cs="Segoe UI Symbol"/>
                  <w:b/>
                  <w:bCs/>
                  <w:color w:val="00B050"/>
                  <w:sz w:val="22"/>
                  <w:shd w:val="clear" w:color="auto" w:fill="FFFFFF"/>
                </w:rPr>
                <w:t>✓</w:t>
              </w:r>
            </w:hyperlink>
          </w:p>
        </w:tc>
      </w:tr>
      <w:tr w:rsidR="002744A3" w:rsidRPr="00772ECC" w14:paraId="55041EDD" w14:textId="77777777" w:rsidTr="00772ECC">
        <w:tc>
          <w:tcPr>
            <w:tcW w:w="3397" w:type="dxa"/>
          </w:tcPr>
          <w:p w14:paraId="17C15305" w14:textId="6DF8E1D4" w:rsidR="002744A3" w:rsidRDefault="002744A3" w:rsidP="002744A3">
            <w:pPr>
              <w:spacing w:before="120" w:line="360" w:lineRule="auto"/>
            </w:pPr>
            <w:r>
              <w:t>Tạo ngân hàng câu hỏi</w:t>
            </w:r>
          </w:p>
        </w:tc>
        <w:tc>
          <w:tcPr>
            <w:tcW w:w="1559" w:type="dxa"/>
          </w:tcPr>
          <w:p w14:paraId="6E9AADFF" w14:textId="77777777" w:rsidR="002744A3" w:rsidRPr="00772ECC" w:rsidRDefault="002744A3" w:rsidP="002744A3">
            <w:pPr>
              <w:spacing w:before="120" w:line="360" w:lineRule="auto"/>
              <w:jc w:val="center"/>
            </w:pPr>
          </w:p>
        </w:tc>
        <w:tc>
          <w:tcPr>
            <w:tcW w:w="1559" w:type="dxa"/>
          </w:tcPr>
          <w:p w14:paraId="3F11FEE8" w14:textId="68336C7B" w:rsidR="002744A3" w:rsidRPr="00772ECC" w:rsidRDefault="002744A3" w:rsidP="002744A3">
            <w:pPr>
              <w:spacing w:before="120" w:line="360" w:lineRule="auto"/>
              <w:jc w:val="center"/>
            </w:pPr>
          </w:p>
        </w:tc>
        <w:tc>
          <w:tcPr>
            <w:tcW w:w="1559" w:type="dxa"/>
          </w:tcPr>
          <w:p w14:paraId="306CDA15" w14:textId="7A345AF5" w:rsidR="002744A3" w:rsidRPr="00772ECC" w:rsidRDefault="00A36DEB" w:rsidP="002744A3">
            <w:pPr>
              <w:spacing w:before="120" w:line="360" w:lineRule="auto"/>
              <w:jc w:val="center"/>
            </w:pPr>
            <w:hyperlink r:id="rId46" w:history="1">
              <w:r w:rsidR="002744A3" w:rsidRPr="00F1628E">
                <w:rPr>
                  <w:rFonts w:ascii="Segoe UI Symbol" w:hAnsi="Segoe UI Symbol" w:cs="Segoe UI Symbol"/>
                  <w:b/>
                  <w:bCs/>
                  <w:color w:val="00B050"/>
                  <w:sz w:val="22"/>
                  <w:shd w:val="clear" w:color="auto" w:fill="FFFFFF"/>
                </w:rPr>
                <w:t>✓</w:t>
              </w:r>
            </w:hyperlink>
          </w:p>
        </w:tc>
        <w:tc>
          <w:tcPr>
            <w:tcW w:w="1560" w:type="dxa"/>
          </w:tcPr>
          <w:p w14:paraId="5AF71C43" w14:textId="37FBA2AC" w:rsidR="002744A3" w:rsidRPr="00772ECC" w:rsidRDefault="00A36DEB" w:rsidP="002744A3">
            <w:pPr>
              <w:spacing w:before="120" w:line="360" w:lineRule="auto"/>
              <w:jc w:val="center"/>
            </w:pPr>
            <w:hyperlink r:id="rId47" w:history="1">
              <w:r w:rsidR="002744A3" w:rsidRPr="00F1628E">
                <w:rPr>
                  <w:rFonts w:ascii="Segoe UI Symbol" w:hAnsi="Segoe UI Symbol" w:cs="Segoe UI Symbol"/>
                  <w:b/>
                  <w:bCs/>
                  <w:color w:val="00B050"/>
                  <w:sz w:val="22"/>
                  <w:shd w:val="clear" w:color="auto" w:fill="FFFFFF"/>
                </w:rPr>
                <w:t>✓</w:t>
              </w:r>
            </w:hyperlink>
          </w:p>
        </w:tc>
      </w:tr>
      <w:tr w:rsidR="002744A3" w:rsidRPr="00772ECC" w14:paraId="58EDEFE9" w14:textId="77777777" w:rsidTr="00772ECC">
        <w:tc>
          <w:tcPr>
            <w:tcW w:w="3397" w:type="dxa"/>
          </w:tcPr>
          <w:p w14:paraId="78571C6A" w14:textId="234F3198" w:rsidR="002744A3" w:rsidRDefault="002744A3" w:rsidP="002744A3">
            <w:pPr>
              <w:spacing w:before="120" w:line="360" w:lineRule="auto"/>
            </w:pPr>
            <w:r>
              <w:t>Tạo kỳ thi</w:t>
            </w:r>
          </w:p>
        </w:tc>
        <w:tc>
          <w:tcPr>
            <w:tcW w:w="1559" w:type="dxa"/>
          </w:tcPr>
          <w:p w14:paraId="40EA16BA" w14:textId="77777777" w:rsidR="002744A3" w:rsidRPr="00772ECC" w:rsidRDefault="002744A3" w:rsidP="002744A3">
            <w:pPr>
              <w:spacing w:before="120" w:line="360" w:lineRule="auto"/>
              <w:jc w:val="center"/>
            </w:pPr>
          </w:p>
        </w:tc>
        <w:tc>
          <w:tcPr>
            <w:tcW w:w="1559" w:type="dxa"/>
          </w:tcPr>
          <w:p w14:paraId="6F76C019" w14:textId="17D59C81" w:rsidR="002744A3" w:rsidRPr="00772ECC" w:rsidRDefault="002744A3" w:rsidP="002744A3">
            <w:pPr>
              <w:spacing w:before="120" w:line="360" w:lineRule="auto"/>
              <w:jc w:val="center"/>
            </w:pPr>
          </w:p>
        </w:tc>
        <w:tc>
          <w:tcPr>
            <w:tcW w:w="1559" w:type="dxa"/>
          </w:tcPr>
          <w:p w14:paraId="39B479D1" w14:textId="45926529" w:rsidR="002744A3" w:rsidRPr="00772ECC" w:rsidRDefault="00A36DEB" w:rsidP="002744A3">
            <w:pPr>
              <w:spacing w:before="120" w:line="360" w:lineRule="auto"/>
              <w:jc w:val="center"/>
            </w:pPr>
            <w:hyperlink r:id="rId48" w:history="1">
              <w:r w:rsidR="002744A3" w:rsidRPr="00F1628E">
                <w:rPr>
                  <w:rFonts w:ascii="Segoe UI Symbol" w:hAnsi="Segoe UI Symbol" w:cs="Segoe UI Symbol"/>
                  <w:b/>
                  <w:bCs/>
                  <w:color w:val="00B050"/>
                  <w:sz w:val="22"/>
                  <w:shd w:val="clear" w:color="auto" w:fill="FFFFFF"/>
                </w:rPr>
                <w:t>✓</w:t>
              </w:r>
            </w:hyperlink>
          </w:p>
        </w:tc>
        <w:tc>
          <w:tcPr>
            <w:tcW w:w="1560" w:type="dxa"/>
          </w:tcPr>
          <w:p w14:paraId="5BB20EC8" w14:textId="4B9C6917" w:rsidR="002744A3" w:rsidRPr="00772ECC" w:rsidRDefault="00A36DEB" w:rsidP="002744A3">
            <w:pPr>
              <w:spacing w:before="120" w:line="360" w:lineRule="auto"/>
              <w:jc w:val="center"/>
            </w:pPr>
            <w:hyperlink r:id="rId49" w:history="1">
              <w:r w:rsidR="002744A3" w:rsidRPr="00F1628E">
                <w:rPr>
                  <w:rFonts w:ascii="Segoe UI Symbol" w:hAnsi="Segoe UI Symbol" w:cs="Segoe UI Symbol"/>
                  <w:b/>
                  <w:bCs/>
                  <w:color w:val="00B050"/>
                  <w:sz w:val="22"/>
                  <w:shd w:val="clear" w:color="auto" w:fill="FFFFFF"/>
                </w:rPr>
                <w:t>✓</w:t>
              </w:r>
            </w:hyperlink>
          </w:p>
        </w:tc>
      </w:tr>
      <w:tr w:rsidR="002744A3" w:rsidRPr="00772ECC" w14:paraId="4F941D1D" w14:textId="77777777" w:rsidTr="00772ECC">
        <w:tc>
          <w:tcPr>
            <w:tcW w:w="3397" w:type="dxa"/>
          </w:tcPr>
          <w:p w14:paraId="3EF73BF1" w14:textId="552BC5FF" w:rsidR="002744A3" w:rsidRDefault="002744A3" w:rsidP="002744A3">
            <w:pPr>
              <w:spacing w:before="120" w:line="360" w:lineRule="auto"/>
            </w:pPr>
            <w:r>
              <w:t>Trang đơn vị</w:t>
            </w:r>
          </w:p>
        </w:tc>
        <w:tc>
          <w:tcPr>
            <w:tcW w:w="1559" w:type="dxa"/>
          </w:tcPr>
          <w:p w14:paraId="2DC35036" w14:textId="77777777" w:rsidR="002744A3" w:rsidRPr="00772ECC" w:rsidRDefault="002744A3" w:rsidP="002744A3">
            <w:pPr>
              <w:spacing w:before="120" w:line="360" w:lineRule="auto"/>
              <w:jc w:val="center"/>
            </w:pPr>
          </w:p>
        </w:tc>
        <w:tc>
          <w:tcPr>
            <w:tcW w:w="1559" w:type="dxa"/>
          </w:tcPr>
          <w:p w14:paraId="38E90248" w14:textId="77777777" w:rsidR="002744A3" w:rsidRPr="00772ECC" w:rsidRDefault="002744A3" w:rsidP="002744A3">
            <w:pPr>
              <w:spacing w:before="120" w:line="360" w:lineRule="auto"/>
              <w:jc w:val="center"/>
            </w:pPr>
          </w:p>
        </w:tc>
        <w:tc>
          <w:tcPr>
            <w:tcW w:w="1559" w:type="dxa"/>
          </w:tcPr>
          <w:p w14:paraId="5E0955C0" w14:textId="77777777" w:rsidR="002744A3" w:rsidRPr="00772ECC" w:rsidRDefault="002744A3" w:rsidP="002744A3">
            <w:pPr>
              <w:spacing w:before="120" w:line="360" w:lineRule="auto"/>
              <w:jc w:val="center"/>
            </w:pPr>
          </w:p>
        </w:tc>
        <w:tc>
          <w:tcPr>
            <w:tcW w:w="1560" w:type="dxa"/>
          </w:tcPr>
          <w:p w14:paraId="272B9F89" w14:textId="6286527E" w:rsidR="002744A3" w:rsidRPr="00772ECC" w:rsidRDefault="00A36DEB" w:rsidP="002744A3">
            <w:pPr>
              <w:spacing w:before="120" w:line="360" w:lineRule="auto"/>
              <w:jc w:val="center"/>
            </w:pPr>
            <w:hyperlink r:id="rId50" w:history="1">
              <w:r w:rsidR="002744A3" w:rsidRPr="00F1628E">
                <w:rPr>
                  <w:rFonts w:ascii="Segoe UI Symbol" w:hAnsi="Segoe UI Symbol" w:cs="Segoe UI Symbol"/>
                  <w:b/>
                  <w:bCs/>
                  <w:color w:val="00B050"/>
                  <w:sz w:val="22"/>
                  <w:shd w:val="clear" w:color="auto" w:fill="FFFFFF"/>
                </w:rPr>
                <w:t>✓</w:t>
              </w:r>
            </w:hyperlink>
          </w:p>
        </w:tc>
      </w:tr>
      <w:tr w:rsidR="002744A3" w:rsidRPr="00772ECC" w14:paraId="126A934D" w14:textId="77777777" w:rsidTr="00772ECC">
        <w:tc>
          <w:tcPr>
            <w:tcW w:w="3397" w:type="dxa"/>
          </w:tcPr>
          <w:p w14:paraId="2AAE40B9" w14:textId="17B5B205" w:rsidR="002744A3" w:rsidRDefault="002744A3" w:rsidP="002744A3">
            <w:pPr>
              <w:spacing w:before="120" w:line="360" w:lineRule="auto"/>
            </w:pPr>
            <w:r>
              <w:t>Bảng tin</w:t>
            </w:r>
          </w:p>
        </w:tc>
        <w:tc>
          <w:tcPr>
            <w:tcW w:w="1559" w:type="dxa"/>
          </w:tcPr>
          <w:p w14:paraId="79F5C182" w14:textId="77777777" w:rsidR="002744A3" w:rsidRPr="00772ECC" w:rsidRDefault="002744A3" w:rsidP="002744A3">
            <w:pPr>
              <w:spacing w:before="120" w:line="360" w:lineRule="auto"/>
              <w:jc w:val="center"/>
            </w:pPr>
          </w:p>
        </w:tc>
        <w:tc>
          <w:tcPr>
            <w:tcW w:w="1559" w:type="dxa"/>
          </w:tcPr>
          <w:p w14:paraId="640DA34B" w14:textId="77777777" w:rsidR="002744A3" w:rsidRPr="00772ECC" w:rsidRDefault="002744A3" w:rsidP="002744A3">
            <w:pPr>
              <w:spacing w:before="120" w:line="360" w:lineRule="auto"/>
              <w:jc w:val="center"/>
            </w:pPr>
          </w:p>
        </w:tc>
        <w:tc>
          <w:tcPr>
            <w:tcW w:w="1559" w:type="dxa"/>
          </w:tcPr>
          <w:p w14:paraId="7A3E52E1" w14:textId="77777777" w:rsidR="002744A3" w:rsidRPr="00772ECC" w:rsidRDefault="002744A3" w:rsidP="002744A3">
            <w:pPr>
              <w:spacing w:before="120" w:line="360" w:lineRule="auto"/>
              <w:jc w:val="center"/>
            </w:pPr>
          </w:p>
        </w:tc>
        <w:tc>
          <w:tcPr>
            <w:tcW w:w="1560" w:type="dxa"/>
          </w:tcPr>
          <w:p w14:paraId="43FE6B63" w14:textId="5617A861" w:rsidR="002744A3" w:rsidRPr="00772ECC" w:rsidRDefault="00A36DEB" w:rsidP="002744A3">
            <w:pPr>
              <w:spacing w:before="120" w:line="360" w:lineRule="auto"/>
              <w:jc w:val="center"/>
            </w:pPr>
            <w:hyperlink r:id="rId51" w:history="1">
              <w:r w:rsidR="002744A3" w:rsidRPr="00F1628E">
                <w:rPr>
                  <w:rFonts w:ascii="Segoe UI Symbol" w:hAnsi="Segoe UI Symbol" w:cs="Segoe UI Symbol"/>
                  <w:b/>
                  <w:bCs/>
                  <w:color w:val="00B050"/>
                  <w:sz w:val="22"/>
                  <w:shd w:val="clear" w:color="auto" w:fill="FFFFFF"/>
                </w:rPr>
                <w:t>✓</w:t>
              </w:r>
            </w:hyperlink>
          </w:p>
        </w:tc>
      </w:tr>
      <w:tr w:rsidR="002744A3" w:rsidRPr="00772ECC" w14:paraId="5DFEDF68" w14:textId="77777777" w:rsidTr="00772ECC">
        <w:tc>
          <w:tcPr>
            <w:tcW w:w="3397" w:type="dxa"/>
          </w:tcPr>
          <w:p w14:paraId="44C9B70B" w14:textId="08CEE4F0" w:rsidR="002744A3" w:rsidRDefault="00297235" w:rsidP="002744A3">
            <w:pPr>
              <w:spacing w:before="120" w:line="360" w:lineRule="auto"/>
            </w:pPr>
            <w:r>
              <w:t>Kiểm duyệt khóa học, kỳ thi</w:t>
            </w:r>
          </w:p>
        </w:tc>
        <w:tc>
          <w:tcPr>
            <w:tcW w:w="1559" w:type="dxa"/>
          </w:tcPr>
          <w:p w14:paraId="097FECD4" w14:textId="77777777" w:rsidR="002744A3" w:rsidRPr="00772ECC" w:rsidRDefault="002744A3" w:rsidP="002744A3">
            <w:pPr>
              <w:spacing w:before="120" w:line="360" w:lineRule="auto"/>
              <w:jc w:val="center"/>
            </w:pPr>
          </w:p>
        </w:tc>
        <w:tc>
          <w:tcPr>
            <w:tcW w:w="1559" w:type="dxa"/>
          </w:tcPr>
          <w:p w14:paraId="0BAD2D9A" w14:textId="77777777" w:rsidR="002744A3" w:rsidRPr="00772ECC" w:rsidRDefault="002744A3" w:rsidP="002744A3">
            <w:pPr>
              <w:spacing w:before="120" w:line="360" w:lineRule="auto"/>
              <w:jc w:val="center"/>
            </w:pPr>
          </w:p>
        </w:tc>
        <w:tc>
          <w:tcPr>
            <w:tcW w:w="1559" w:type="dxa"/>
          </w:tcPr>
          <w:p w14:paraId="0DBB2359" w14:textId="77777777" w:rsidR="002744A3" w:rsidRPr="00772ECC" w:rsidRDefault="002744A3" w:rsidP="002744A3">
            <w:pPr>
              <w:spacing w:before="120" w:line="360" w:lineRule="auto"/>
              <w:jc w:val="center"/>
            </w:pPr>
          </w:p>
        </w:tc>
        <w:tc>
          <w:tcPr>
            <w:tcW w:w="1560" w:type="dxa"/>
          </w:tcPr>
          <w:p w14:paraId="5F47BBDC" w14:textId="64A36DB3" w:rsidR="002744A3" w:rsidRPr="00772ECC" w:rsidRDefault="00A36DEB" w:rsidP="002744A3">
            <w:pPr>
              <w:spacing w:before="120" w:line="360" w:lineRule="auto"/>
              <w:jc w:val="center"/>
            </w:pPr>
            <w:hyperlink r:id="rId52" w:history="1">
              <w:r w:rsidR="002744A3" w:rsidRPr="00F1628E">
                <w:rPr>
                  <w:rFonts w:ascii="Segoe UI Symbol" w:hAnsi="Segoe UI Symbol" w:cs="Segoe UI Symbol"/>
                  <w:b/>
                  <w:bCs/>
                  <w:color w:val="00B050"/>
                  <w:sz w:val="22"/>
                  <w:shd w:val="clear" w:color="auto" w:fill="FFFFFF"/>
                </w:rPr>
                <w:t>✓</w:t>
              </w:r>
            </w:hyperlink>
          </w:p>
        </w:tc>
      </w:tr>
      <w:tr w:rsidR="00297235" w:rsidRPr="00772ECC" w14:paraId="55FE58B8" w14:textId="77777777" w:rsidTr="0064785C">
        <w:tc>
          <w:tcPr>
            <w:tcW w:w="3397" w:type="dxa"/>
          </w:tcPr>
          <w:p w14:paraId="247B1CFB" w14:textId="27F2C035" w:rsidR="00297235" w:rsidRDefault="00297235" w:rsidP="0064785C">
            <w:pPr>
              <w:spacing w:before="120" w:line="360" w:lineRule="auto"/>
            </w:pPr>
            <w:r>
              <w:t>Quản trị trang đơn vị</w:t>
            </w:r>
          </w:p>
        </w:tc>
        <w:tc>
          <w:tcPr>
            <w:tcW w:w="1559" w:type="dxa"/>
          </w:tcPr>
          <w:p w14:paraId="22137C10" w14:textId="77777777" w:rsidR="00297235" w:rsidRPr="00772ECC" w:rsidRDefault="00297235" w:rsidP="0064785C">
            <w:pPr>
              <w:spacing w:before="120" w:line="360" w:lineRule="auto"/>
              <w:jc w:val="center"/>
            </w:pPr>
          </w:p>
        </w:tc>
        <w:tc>
          <w:tcPr>
            <w:tcW w:w="1559" w:type="dxa"/>
          </w:tcPr>
          <w:p w14:paraId="608B3219" w14:textId="77777777" w:rsidR="00297235" w:rsidRPr="00772ECC" w:rsidRDefault="00297235" w:rsidP="0064785C">
            <w:pPr>
              <w:spacing w:before="120" w:line="360" w:lineRule="auto"/>
              <w:jc w:val="center"/>
            </w:pPr>
          </w:p>
        </w:tc>
        <w:tc>
          <w:tcPr>
            <w:tcW w:w="1559" w:type="dxa"/>
          </w:tcPr>
          <w:p w14:paraId="570DE370" w14:textId="77777777" w:rsidR="00297235" w:rsidRPr="00772ECC" w:rsidRDefault="00297235" w:rsidP="0064785C">
            <w:pPr>
              <w:spacing w:before="120" w:line="360" w:lineRule="auto"/>
              <w:jc w:val="center"/>
            </w:pPr>
          </w:p>
        </w:tc>
        <w:tc>
          <w:tcPr>
            <w:tcW w:w="1560" w:type="dxa"/>
          </w:tcPr>
          <w:p w14:paraId="4ADB3147" w14:textId="77777777" w:rsidR="00297235" w:rsidRPr="00772ECC" w:rsidRDefault="00A36DEB" w:rsidP="0064785C">
            <w:pPr>
              <w:spacing w:before="120" w:line="360" w:lineRule="auto"/>
              <w:jc w:val="center"/>
            </w:pPr>
            <w:hyperlink r:id="rId53" w:history="1">
              <w:r w:rsidR="00297235" w:rsidRPr="00F1628E">
                <w:rPr>
                  <w:rFonts w:ascii="Segoe UI Symbol" w:hAnsi="Segoe UI Symbol" w:cs="Segoe UI Symbol"/>
                  <w:b/>
                  <w:bCs/>
                  <w:color w:val="00B050"/>
                  <w:sz w:val="22"/>
                  <w:shd w:val="clear" w:color="auto" w:fill="FFFFFF"/>
                </w:rPr>
                <w:t>✓</w:t>
              </w:r>
            </w:hyperlink>
          </w:p>
        </w:tc>
      </w:tr>
    </w:tbl>
    <w:p w14:paraId="54E2FD84" w14:textId="77777777" w:rsidR="00A02474" w:rsidRDefault="00A02474" w:rsidP="00B40CC9"/>
    <w:p w14:paraId="4B3E074E" w14:textId="77777777" w:rsidR="00A02474" w:rsidRDefault="00A02474">
      <w:pPr>
        <w:rPr>
          <w:rFonts w:cs="Times New Roman"/>
          <w:b/>
          <w:bCs/>
          <w:color w:val="000000"/>
          <w:spacing w:val="-10"/>
          <w:szCs w:val="26"/>
          <w:shd w:val="clear" w:color="auto" w:fill="FFFFFF"/>
        </w:rPr>
      </w:pPr>
      <w:r>
        <w:br w:type="page"/>
      </w:r>
    </w:p>
    <w:p w14:paraId="49487B41" w14:textId="23248639" w:rsidR="00BD1442" w:rsidRDefault="00057B28" w:rsidP="00087635">
      <w:pPr>
        <w:pStyle w:val="DanhsachTinh"/>
      </w:pPr>
      <w:bookmarkStart w:id="3" w:name="_Toc20403539"/>
      <w:r>
        <w:lastRenderedPageBreak/>
        <w:t xml:space="preserve">I. TÍNH NĂNG </w:t>
      </w:r>
      <w:bookmarkEnd w:id="1"/>
      <w:r w:rsidR="00304A03">
        <w:t>CHUNG</w:t>
      </w:r>
      <w:bookmarkEnd w:id="3"/>
    </w:p>
    <w:p w14:paraId="7CAD501D" w14:textId="6DEE0B93" w:rsidR="004D1407" w:rsidRDefault="00461CB4" w:rsidP="00514E06">
      <w:pPr>
        <w:pStyle w:val="11"/>
        <w:rPr>
          <w:shd w:val="clear" w:color="auto" w:fill="FFFFFF"/>
        </w:rPr>
      </w:pPr>
      <w:bookmarkStart w:id="4" w:name="_Toc18506547"/>
      <w:bookmarkStart w:id="5" w:name="_Toc20403540"/>
      <w:r>
        <w:rPr>
          <w:shd w:val="clear" w:color="auto" w:fill="FFFFFF"/>
        </w:rPr>
        <w:t>1.</w:t>
      </w:r>
      <w:r w:rsidR="004D1407">
        <w:rPr>
          <w:shd w:val="clear" w:color="auto" w:fill="FFFFFF"/>
        </w:rPr>
        <w:t xml:space="preserve">1. </w:t>
      </w:r>
      <w:bookmarkEnd w:id="4"/>
      <w:r w:rsidR="00057B28">
        <w:rPr>
          <w:shd w:val="clear" w:color="auto" w:fill="FFFFFF"/>
        </w:rPr>
        <w:t>Đăng nhập</w:t>
      </w:r>
      <w:bookmarkEnd w:id="5"/>
    </w:p>
    <w:p w14:paraId="0B74A0E9" w14:textId="1B1E1DD5" w:rsidR="002340F0" w:rsidRPr="00087635" w:rsidRDefault="002340F0" w:rsidP="00087635">
      <w:pPr>
        <w:pStyle w:val="ListParagraph"/>
        <w:numPr>
          <w:ilvl w:val="0"/>
          <w:numId w:val="6"/>
        </w:numPr>
        <w:rPr>
          <w:rFonts w:cs="Times New Roman"/>
        </w:rPr>
      </w:pPr>
      <w:r w:rsidRPr="00087635">
        <w:rPr>
          <w:rFonts w:cs="Times New Roman"/>
        </w:rPr>
        <w:t xml:space="preserve">Truy cập địa chỉ </w:t>
      </w:r>
      <w:hyperlink r:id="rId54" w:history="1">
        <w:r w:rsidR="001504F7" w:rsidRPr="00067E1C">
          <w:rPr>
            <w:rStyle w:val="Hyperlink"/>
            <w:rFonts w:cs="Times New Roman"/>
            <w:szCs w:val="26"/>
          </w:rPr>
          <w:t>http://viettelstudy.vn</w:t>
        </w:r>
      </w:hyperlink>
    </w:p>
    <w:p w14:paraId="364DADB5" w14:textId="420D82C7" w:rsidR="0020386D" w:rsidRPr="00847CCF" w:rsidRDefault="002340F0" w:rsidP="00F1628E">
      <w:pPr>
        <w:pStyle w:val="ListParagraph"/>
        <w:numPr>
          <w:ilvl w:val="0"/>
          <w:numId w:val="7"/>
        </w:numPr>
        <w:rPr>
          <w:rFonts w:cs="Times New Roman"/>
        </w:rPr>
      </w:pPr>
      <w:r w:rsidRPr="00847CCF">
        <w:rPr>
          <w:rFonts w:cs="Times New Roman"/>
        </w:rPr>
        <w:t xml:space="preserve">Lựa chọn </w:t>
      </w:r>
      <w:r w:rsidRPr="00847CCF">
        <w:rPr>
          <w:rFonts w:cs="Times New Roman"/>
          <w:b/>
          <w:bCs/>
        </w:rPr>
        <w:t>Đăng nhập</w:t>
      </w:r>
      <w:r w:rsidR="00847CCF" w:rsidRPr="00847CCF">
        <w:rPr>
          <w:rFonts w:cs="Times New Roman"/>
          <w:b/>
          <w:bCs/>
        </w:rPr>
        <w:t xml:space="preserve"> </w:t>
      </w:r>
      <w:r w:rsidR="00847CCF" w:rsidRPr="00847CCF">
        <w:rPr>
          <w:rFonts w:cs="Times New Roman"/>
        </w:rPr>
        <w:t>và n</w:t>
      </w:r>
      <w:r w:rsidR="002F1EEE" w:rsidRPr="00847CCF">
        <w:rPr>
          <w:rFonts w:cs="Times New Roman"/>
        </w:rPr>
        <w:t>hập</w:t>
      </w:r>
      <w:r w:rsidRPr="00847CCF">
        <w:rPr>
          <w:rFonts w:cs="Times New Roman"/>
        </w:rPr>
        <w:t xml:space="preserve"> </w:t>
      </w:r>
      <w:r w:rsidR="005C4CC5" w:rsidRPr="00847CCF">
        <w:rPr>
          <w:rFonts w:cs="Times New Roman"/>
        </w:rPr>
        <w:t xml:space="preserve">tài khoản </w:t>
      </w:r>
      <w:r w:rsidRPr="00847CCF">
        <w:rPr>
          <w:rFonts w:cs="Times New Roman"/>
        </w:rPr>
        <w:t>và mật khẩu</w:t>
      </w:r>
      <w:r w:rsidR="002F1EEE" w:rsidRPr="00847CCF">
        <w:rPr>
          <w:rFonts w:cs="Times New Roman"/>
        </w:rPr>
        <w:t xml:space="preserve"> đã được cấp</w:t>
      </w:r>
      <w:r w:rsidR="006817F5">
        <w:rPr>
          <w:rFonts w:cs="Times New Roman"/>
        </w:rPr>
        <w:t>.</w:t>
      </w:r>
    </w:p>
    <w:p w14:paraId="28F884DE" w14:textId="1E641825" w:rsidR="002340F0" w:rsidRPr="002F1EEE" w:rsidRDefault="002340F0" w:rsidP="00F1628E">
      <w:pPr>
        <w:pStyle w:val="ListParagraph"/>
        <w:numPr>
          <w:ilvl w:val="0"/>
          <w:numId w:val="7"/>
        </w:numPr>
        <w:rPr>
          <w:rFonts w:cs="Times New Roman"/>
        </w:rPr>
      </w:pPr>
      <w:r w:rsidRPr="002F1EEE">
        <w:rPr>
          <w:rFonts w:cs="Times New Roman"/>
        </w:rPr>
        <w:t>Nhấn</w:t>
      </w:r>
      <w:r w:rsidR="005F6987">
        <w:rPr>
          <w:rFonts w:cs="Times New Roman"/>
        </w:rPr>
        <w:t xml:space="preserve"> nút</w:t>
      </w:r>
      <w:r w:rsidRPr="002F1EEE">
        <w:rPr>
          <w:rFonts w:cs="Times New Roman"/>
        </w:rPr>
        <w:t xml:space="preserve"> </w:t>
      </w:r>
      <w:r w:rsidRPr="002F1EEE">
        <w:rPr>
          <w:rFonts w:cs="Times New Roman"/>
          <w:b/>
          <w:bCs/>
        </w:rPr>
        <w:t>Đăng nhập</w:t>
      </w:r>
      <w:r w:rsidRPr="002F1EEE">
        <w:rPr>
          <w:rFonts w:cs="Times New Roman"/>
        </w:rPr>
        <w:t xml:space="preserve"> </w:t>
      </w:r>
      <w:r w:rsidR="002F1EEE" w:rsidRPr="002F1EEE">
        <w:rPr>
          <w:rFonts w:cs="Times New Roman"/>
        </w:rPr>
        <w:t xml:space="preserve">hoặc nhấn phím Enter </w:t>
      </w:r>
      <w:r w:rsidRPr="002F1EEE">
        <w:rPr>
          <w:rFonts w:cs="Times New Roman"/>
        </w:rPr>
        <w:t xml:space="preserve">để </w:t>
      </w:r>
      <w:r w:rsidR="002F1EEE" w:rsidRPr="002F1EEE">
        <w:rPr>
          <w:rFonts w:cs="Times New Roman"/>
        </w:rPr>
        <w:t>đăng nhập vào hệ thống.</w:t>
      </w:r>
      <w:r w:rsidRPr="002F1EEE">
        <w:rPr>
          <w:rFonts w:cs="Times New Roman"/>
        </w:rPr>
        <w:t xml:space="preserve"> </w:t>
      </w:r>
    </w:p>
    <w:p w14:paraId="0B9A48AA" w14:textId="27D22AA6" w:rsidR="002340F0" w:rsidRPr="00956069" w:rsidRDefault="00BB2E94" w:rsidP="005D2743">
      <w:pPr>
        <w:ind w:firstLine="360"/>
        <w:rPr>
          <w:rFonts w:cs="Times New Roman"/>
          <w:i/>
          <w:iCs/>
        </w:rPr>
      </w:pPr>
      <w:r w:rsidRPr="00956069">
        <w:rPr>
          <w:rFonts w:cs="Times New Roman"/>
          <w:i/>
          <w:iCs/>
        </w:rPr>
        <w:t>Chú ý: Người dùng có thể t</w:t>
      </w:r>
      <w:r w:rsidR="002340F0" w:rsidRPr="00956069">
        <w:rPr>
          <w:rFonts w:cs="Times New Roman"/>
          <w:i/>
          <w:iCs/>
        </w:rPr>
        <w:t xml:space="preserve">ích vào checkbox </w:t>
      </w:r>
      <w:r w:rsidR="003F0ADF" w:rsidRPr="00956069">
        <w:rPr>
          <w:rFonts w:cs="Times New Roman"/>
          <w:b/>
          <w:bCs/>
          <w:i/>
          <w:iCs/>
        </w:rPr>
        <w:t>G</w:t>
      </w:r>
      <w:r w:rsidR="002340F0" w:rsidRPr="00956069">
        <w:rPr>
          <w:rFonts w:cs="Times New Roman"/>
          <w:b/>
          <w:bCs/>
          <w:i/>
          <w:iCs/>
        </w:rPr>
        <w:t>hi nhớ mật khẩu</w:t>
      </w:r>
      <w:r w:rsidR="002340F0" w:rsidRPr="00956069">
        <w:rPr>
          <w:rFonts w:cs="Times New Roman"/>
          <w:i/>
          <w:iCs/>
        </w:rPr>
        <w:t xml:space="preserve"> để </w:t>
      </w:r>
      <w:r w:rsidR="003F0ADF" w:rsidRPr="00956069">
        <w:rPr>
          <w:rFonts w:cs="Times New Roman"/>
          <w:i/>
          <w:iCs/>
        </w:rPr>
        <w:t xml:space="preserve">trình duyệt </w:t>
      </w:r>
      <w:r w:rsidR="002340F0" w:rsidRPr="00956069">
        <w:rPr>
          <w:rFonts w:cs="Times New Roman"/>
          <w:i/>
          <w:iCs/>
        </w:rPr>
        <w:t>tự động nhớ tài khoản để đăng nhập vào các lần tiếp theo.</w:t>
      </w:r>
    </w:p>
    <w:p w14:paraId="4EF66FE4" w14:textId="3AD91B8D" w:rsidR="004D1407" w:rsidRDefault="00461CB4" w:rsidP="00514E06">
      <w:pPr>
        <w:pStyle w:val="11"/>
        <w:rPr>
          <w:shd w:val="clear" w:color="auto" w:fill="FFFFFF"/>
        </w:rPr>
      </w:pPr>
      <w:bookmarkStart w:id="6" w:name="_Toc18506548"/>
      <w:bookmarkStart w:id="7" w:name="_Toc20403541"/>
      <w:r>
        <w:rPr>
          <w:shd w:val="clear" w:color="auto" w:fill="FFFFFF"/>
        </w:rPr>
        <w:t>1.</w:t>
      </w:r>
      <w:r w:rsidR="004D1407">
        <w:rPr>
          <w:shd w:val="clear" w:color="auto" w:fill="FFFFFF"/>
        </w:rPr>
        <w:t xml:space="preserve">2. </w:t>
      </w:r>
      <w:bookmarkEnd w:id="6"/>
      <w:r w:rsidR="00057B28">
        <w:rPr>
          <w:shd w:val="clear" w:color="auto" w:fill="FFFFFF"/>
        </w:rPr>
        <w:t xml:space="preserve">Xác thực </w:t>
      </w:r>
      <w:r w:rsidR="00435709">
        <w:rPr>
          <w:shd w:val="clear" w:color="auto" w:fill="FFFFFF"/>
        </w:rPr>
        <w:t>tài khoản</w:t>
      </w:r>
      <w:bookmarkEnd w:id="7"/>
    </w:p>
    <w:p w14:paraId="304E312A" w14:textId="77777777" w:rsidR="001504F7" w:rsidRDefault="001504F7" w:rsidP="002F27BB">
      <w:pPr>
        <w:ind w:firstLine="360"/>
        <w:rPr>
          <w:rFonts w:cs="Times New Roman"/>
        </w:rPr>
      </w:pPr>
      <w:r w:rsidRPr="002F27BB">
        <w:rPr>
          <w:rFonts w:cs="Times New Roman"/>
        </w:rPr>
        <w:t>Số điện thoại và email là hai thông tin quan trọng để giúp người dùng bảo mật thông tin tài khoản của mình và nhận được những thông báo quan trọng từ hệ thống.</w:t>
      </w:r>
    </w:p>
    <w:p w14:paraId="0428B193" w14:textId="72C6B821" w:rsidR="00645349" w:rsidRPr="002F27BB" w:rsidRDefault="00C143B8" w:rsidP="002F27BB">
      <w:pPr>
        <w:ind w:firstLine="360"/>
        <w:rPr>
          <w:rFonts w:cs="Times New Roman"/>
        </w:rPr>
      </w:pPr>
      <w:r w:rsidRPr="002F27BB">
        <w:rPr>
          <w:rFonts w:cs="Times New Roman"/>
        </w:rPr>
        <w:t>Sau khi đăng nhập, hệ thống sẽ yêu cầu người kiểm tra số điện thoại và email xem có chính xác không.</w:t>
      </w:r>
      <w:r w:rsidR="005D2743" w:rsidRPr="002F27BB">
        <w:rPr>
          <w:rFonts w:cs="Times New Roman"/>
        </w:rPr>
        <w:t xml:space="preserve">Vui lòng </w:t>
      </w:r>
      <w:r w:rsidR="00762335">
        <w:rPr>
          <w:rFonts w:cs="Times New Roman"/>
        </w:rPr>
        <w:t xml:space="preserve">kiểm tra và cập nhật lại số điện thoại và email (nếu có thay đổi). Sau đó </w:t>
      </w:r>
      <w:bookmarkStart w:id="8" w:name="_GoBack"/>
      <w:bookmarkEnd w:id="8"/>
      <w:r w:rsidR="005D2743" w:rsidRPr="002F27BB">
        <w:rPr>
          <w:rFonts w:cs="Times New Roman"/>
        </w:rPr>
        <w:t>nhấn vào xác thực</w:t>
      </w:r>
      <w:r w:rsidR="001504F7">
        <w:rPr>
          <w:rFonts w:cs="Times New Roman"/>
        </w:rPr>
        <w:t xml:space="preserve"> và làm theo hướng dẫn </w:t>
      </w:r>
      <w:r w:rsidR="005D2743" w:rsidRPr="002F27BB">
        <w:rPr>
          <w:rFonts w:cs="Times New Roman"/>
        </w:rPr>
        <w:t xml:space="preserve">để xác thực tài khoản trước khi sử dụng. </w:t>
      </w:r>
    </w:p>
    <w:p w14:paraId="61E530E1" w14:textId="446F457C" w:rsidR="002340F0" w:rsidRDefault="002340F0" w:rsidP="00514E06">
      <w:pPr>
        <w:pStyle w:val="11"/>
        <w:rPr>
          <w:shd w:val="clear" w:color="auto" w:fill="FFFFFF"/>
        </w:rPr>
      </w:pPr>
      <w:bookmarkStart w:id="9" w:name="_Toc20403542"/>
      <w:r>
        <w:rPr>
          <w:shd w:val="clear" w:color="auto" w:fill="FFFFFF"/>
        </w:rPr>
        <w:t>1.</w:t>
      </w:r>
      <w:r w:rsidR="005D2743">
        <w:rPr>
          <w:shd w:val="clear" w:color="auto" w:fill="FFFFFF"/>
        </w:rPr>
        <w:t>3</w:t>
      </w:r>
      <w:r>
        <w:rPr>
          <w:shd w:val="clear" w:color="auto" w:fill="FFFFFF"/>
        </w:rPr>
        <w:t>. Quên mật khẩu</w:t>
      </w:r>
      <w:bookmarkEnd w:id="9"/>
    </w:p>
    <w:p w14:paraId="5CEBD7BF" w14:textId="77777777" w:rsidR="005F0E4B" w:rsidRDefault="005F0E4B" w:rsidP="00244954">
      <w:pPr>
        <w:ind w:firstLine="360"/>
        <w:rPr>
          <w:rFonts w:cs="Times New Roman"/>
        </w:rPr>
      </w:pPr>
      <w:r>
        <w:rPr>
          <w:rFonts w:cs="Times New Roman"/>
        </w:rPr>
        <w:t xml:space="preserve">Trong quá trình sử dụng, nếu người dùng quên mật khẩu thì tự lấy lại mật khẩu bằng tính năng </w:t>
      </w:r>
      <w:r w:rsidRPr="00DD085A">
        <w:rPr>
          <w:rFonts w:cs="Times New Roman"/>
          <w:b/>
          <w:bCs/>
        </w:rPr>
        <w:t>Quên mật khẩu</w:t>
      </w:r>
      <w:r>
        <w:rPr>
          <w:rFonts w:cs="Times New Roman"/>
        </w:rPr>
        <w:t>.</w:t>
      </w:r>
    </w:p>
    <w:p w14:paraId="1E87A3A7" w14:textId="23FEE6E4" w:rsidR="002340F0" w:rsidRPr="00ED6680" w:rsidRDefault="002340F0" w:rsidP="00087635">
      <w:pPr>
        <w:pStyle w:val="ListParagraph"/>
        <w:numPr>
          <w:ilvl w:val="0"/>
          <w:numId w:val="7"/>
        </w:numPr>
        <w:rPr>
          <w:rFonts w:cs="Times New Roman"/>
        </w:rPr>
      </w:pPr>
      <w:r w:rsidRPr="005F0E4B">
        <w:rPr>
          <w:rFonts w:cs="Times New Roman"/>
        </w:rPr>
        <w:t xml:space="preserve">Truy cập địa chỉ </w:t>
      </w:r>
      <w:hyperlink r:id="rId55" w:history="1">
        <w:r w:rsidR="00BE0E2F" w:rsidRPr="00067E1C">
          <w:rPr>
            <w:rStyle w:val="Hyperlink"/>
            <w:rFonts w:cs="Times New Roman"/>
            <w:szCs w:val="26"/>
          </w:rPr>
          <w:t>http://viettelstudy.vn</w:t>
        </w:r>
      </w:hyperlink>
      <w:r w:rsidR="00BE0E2F">
        <w:rPr>
          <w:rFonts w:cs="Times New Roman"/>
          <w:szCs w:val="26"/>
        </w:rPr>
        <w:t xml:space="preserve">. </w:t>
      </w:r>
      <w:r w:rsidRPr="005F0E4B">
        <w:rPr>
          <w:rFonts w:cs="Times New Roman"/>
        </w:rPr>
        <w:t xml:space="preserve">Chọn </w:t>
      </w:r>
      <w:r w:rsidRPr="00BE0E2F">
        <w:rPr>
          <w:rFonts w:cs="Times New Roman"/>
          <w:b/>
          <w:bCs/>
        </w:rPr>
        <w:t>Quên mật khẩu</w:t>
      </w:r>
      <w:r w:rsidRPr="005F0E4B">
        <w:rPr>
          <w:rFonts w:cs="Times New Roman"/>
        </w:rPr>
        <w:t xml:space="preserve"> tại màn hình đăng nhập</w:t>
      </w:r>
      <w:r w:rsidR="00813072">
        <w:rPr>
          <w:rFonts w:cs="Times New Roman"/>
        </w:rPr>
        <w:t xml:space="preserve">. </w:t>
      </w:r>
    </w:p>
    <w:p w14:paraId="549E1316" w14:textId="0932A82C" w:rsidR="002340F0" w:rsidRPr="00BF29B3" w:rsidRDefault="002340F0" w:rsidP="00BF29B3">
      <w:pPr>
        <w:pStyle w:val="ListParagraph"/>
        <w:numPr>
          <w:ilvl w:val="0"/>
          <w:numId w:val="7"/>
        </w:numPr>
        <w:rPr>
          <w:rFonts w:cs="Times New Roman"/>
        </w:rPr>
      </w:pPr>
      <w:r w:rsidRPr="00BF29B3">
        <w:rPr>
          <w:rFonts w:cs="Times New Roman"/>
        </w:rPr>
        <w:t xml:space="preserve">Người dùng điền thông tin </w:t>
      </w:r>
      <w:r w:rsidR="00C831E2">
        <w:rPr>
          <w:rFonts w:cs="Times New Roman"/>
        </w:rPr>
        <w:t xml:space="preserve">tài khoản và phương thức nhận mã (qua điện thoại/email) </w:t>
      </w:r>
      <w:r w:rsidRPr="00BF29B3">
        <w:rPr>
          <w:rFonts w:cs="Times New Roman"/>
        </w:rPr>
        <w:t xml:space="preserve">để lấy lại mật khẩu. </w:t>
      </w:r>
    </w:p>
    <w:p w14:paraId="4F4F2688" w14:textId="77777777" w:rsidR="002340F0" w:rsidRPr="00D46BEF" w:rsidRDefault="002340F0" w:rsidP="00BF29B3">
      <w:pPr>
        <w:jc w:val="center"/>
        <w:rPr>
          <w:rFonts w:cs="Times New Roman"/>
        </w:rPr>
      </w:pPr>
      <w:r w:rsidRPr="00D46BEF">
        <w:rPr>
          <w:rFonts w:cs="Times New Roman"/>
          <w:noProof/>
        </w:rPr>
        <w:drawing>
          <wp:inline distT="0" distB="0" distL="0" distR="0" wp14:anchorId="6DBB4A67" wp14:editId="4B55BB04">
            <wp:extent cx="3720465" cy="4710546"/>
            <wp:effectExtent l="0" t="0" r="0" b="0"/>
            <wp:docPr id="25173" name="Hình ảnh 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65" t="2392" r="3097" b="1751"/>
                    <a:stretch/>
                  </pic:blipFill>
                  <pic:spPr bwMode="auto">
                    <a:xfrm>
                      <a:off x="0" y="0"/>
                      <a:ext cx="3745890" cy="4742737"/>
                    </a:xfrm>
                    <a:prstGeom prst="rect">
                      <a:avLst/>
                    </a:prstGeom>
                    <a:ln>
                      <a:noFill/>
                    </a:ln>
                    <a:extLst>
                      <a:ext uri="{53640926-AAD7-44D8-BBD7-CCE9431645EC}">
                        <a14:shadowObscured xmlns:a14="http://schemas.microsoft.com/office/drawing/2010/main"/>
                      </a:ext>
                    </a:extLst>
                  </pic:spPr>
                </pic:pic>
              </a:graphicData>
            </a:graphic>
          </wp:inline>
        </w:drawing>
      </w:r>
    </w:p>
    <w:p w14:paraId="6C148CF7" w14:textId="641570F4" w:rsidR="002340F0" w:rsidRDefault="002340F0" w:rsidP="00514E06">
      <w:pPr>
        <w:pStyle w:val="11"/>
        <w:rPr>
          <w:shd w:val="clear" w:color="auto" w:fill="FFFFFF"/>
        </w:rPr>
      </w:pPr>
      <w:bookmarkStart w:id="10" w:name="_Toc20403543"/>
      <w:r>
        <w:rPr>
          <w:shd w:val="clear" w:color="auto" w:fill="FFFFFF"/>
        </w:rPr>
        <w:lastRenderedPageBreak/>
        <w:t>1.</w:t>
      </w:r>
      <w:r w:rsidR="00C7789C">
        <w:rPr>
          <w:shd w:val="clear" w:color="auto" w:fill="FFFFFF"/>
        </w:rPr>
        <w:t>4</w:t>
      </w:r>
      <w:r>
        <w:rPr>
          <w:shd w:val="clear" w:color="auto" w:fill="FFFFFF"/>
        </w:rPr>
        <w:t xml:space="preserve">. </w:t>
      </w:r>
      <w:r w:rsidR="00062CB5">
        <w:rPr>
          <w:shd w:val="clear" w:color="auto" w:fill="FFFFFF"/>
        </w:rPr>
        <w:t>Trang cá nhân</w:t>
      </w:r>
      <w:bookmarkEnd w:id="10"/>
    </w:p>
    <w:p w14:paraId="36DED1D9" w14:textId="19FECBCF" w:rsidR="00ED6680" w:rsidRDefault="00ED6680" w:rsidP="0057434B">
      <w:pPr>
        <w:ind w:firstLine="360"/>
        <w:rPr>
          <w:rFonts w:cs="Times New Roman"/>
        </w:rPr>
      </w:pPr>
      <w:r w:rsidRPr="0057434B">
        <w:rPr>
          <w:rFonts w:cs="Times New Roman"/>
        </w:rPr>
        <w:t>Mỗi người dùng trên ViettelStudy sẽ có một trang cá nhân riêng. Trang cá nhân này sẽ bao gồm tất cả thông tin liên quan đến người dùng đó: từ hồ sơ cá nhân, thông tin liên hệ, dòng thời gian, bạn bè, lịch sử học tập…</w:t>
      </w:r>
    </w:p>
    <w:p w14:paraId="5EDD8323" w14:textId="4BB63D5A" w:rsidR="009D67EC" w:rsidRPr="0057434B" w:rsidRDefault="009D67EC" w:rsidP="009D67EC">
      <w:pPr>
        <w:rPr>
          <w:rFonts w:cs="Times New Roman"/>
        </w:rPr>
      </w:pPr>
      <w:r>
        <w:rPr>
          <w:noProof/>
        </w:rPr>
        <w:drawing>
          <wp:inline distT="0" distB="0" distL="0" distR="0" wp14:anchorId="295C7D97" wp14:editId="642E3B10">
            <wp:extent cx="6120765" cy="299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15062"/>
                    <a:stretch/>
                  </pic:blipFill>
                  <pic:spPr bwMode="auto">
                    <a:xfrm>
                      <a:off x="0" y="0"/>
                      <a:ext cx="6120765" cy="2997200"/>
                    </a:xfrm>
                    <a:prstGeom prst="rect">
                      <a:avLst/>
                    </a:prstGeom>
                    <a:ln>
                      <a:noFill/>
                    </a:ln>
                    <a:extLst>
                      <a:ext uri="{53640926-AAD7-44D8-BBD7-CCE9431645EC}">
                        <a14:shadowObscured xmlns:a14="http://schemas.microsoft.com/office/drawing/2010/main"/>
                      </a:ext>
                    </a:extLst>
                  </pic:spPr>
                </pic:pic>
              </a:graphicData>
            </a:graphic>
          </wp:inline>
        </w:drawing>
      </w:r>
    </w:p>
    <w:p w14:paraId="706D51FF" w14:textId="4B1169D2" w:rsidR="002340F0" w:rsidRPr="001F6D33" w:rsidRDefault="00F445F8" w:rsidP="00514E06">
      <w:pPr>
        <w:pStyle w:val="111"/>
      </w:pPr>
      <w:bookmarkStart w:id="11" w:name="_Toc20403544"/>
      <w:r w:rsidRPr="001F6D33">
        <w:t>1.</w:t>
      </w:r>
      <w:r w:rsidR="00C7789C">
        <w:t>4</w:t>
      </w:r>
      <w:r w:rsidRPr="001F6D33">
        <w:t xml:space="preserve">.1. </w:t>
      </w:r>
      <w:r w:rsidR="00610342" w:rsidRPr="001F6D33">
        <w:t>Cập nhật ảnh đại diện</w:t>
      </w:r>
      <w:bookmarkEnd w:id="11"/>
    </w:p>
    <w:p w14:paraId="33DFE560" w14:textId="1C6FB093" w:rsidR="009941F7" w:rsidRPr="00043E72" w:rsidRDefault="009941F7" w:rsidP="0026418C">
      <w:pPr>
        <w:pStyle w:val="ListParagraph"/>
        <w:numPr>
          <w:ilvl w:val="0"/>
          <w:numId w:val="8"/>
        </w:numPr>
        <w:rPr>
          <w:rFonts w:cs="Times New Roman"/>
          <w:b/>
          <w:bCs/>
        </w:rPr>
      </w:pPr>
      <w:r w:rsidRPr="0026418C">
        <w:rPr>
          <w:rFonts w:cs="Times New Roman"/>
        </w:rPr>
        <w:t>Đăng nhập tài khoản học sinh</w:t>
      </w:r>
      <w:r w:rsidR="0000382B">
        <w:rPr>
          <w:rFonts w:cs="Times New Roman"/>
        </w:rPr>
        <w:t>, v</w:t>
      </w:r>
      <w:r w:rsidR="00E700FA">
        <w:rPr>
          <w:rFonts w:cs="Times New Roman"/>
        </w:rPr>
        <w:t>ào</w:t>
      </w:r>
      <w:r w:rsidRPr="0026418C">
        <w:rPr>
          <w:rFonts w:cs="Times New Roman"/>
        </w:rPr>
        <w:t xml:space="preserve"> </w:t>
      </w:r>
      <w:r w:rsidR="007C2473" w:rsidRPr="00043E72">
        <w:rPr>
          <w:rFonts w:cs="Times New Roman"/>
          <w:b/>
          <w:bCs/>
        </w:rPr>
        <w:t>T</w:t>
      </w:r>
      <w:r w:rsidRPr="00043E72">
        <w:rPr>
          <w:rFonts w:cs="Times New Roman"/>
          <w:b/>
          <w:bCs/>
        </w:rPr>
        <w:t>rang cá nhân</w:t>
      </w:r>
    </w:p>
    <w:p w14:paraId="2F6F554A" w14:textId="03D5B7D8" w:rsidR="009941F7" w:rsidRPr="00ED6A78" w:rsidRDefault="009941F7" w:rsidP="0026418C">
      <w:pPr>
        <w:pStyle w:val="ListParagraph"/>
        <w:numPr>
          <w:ilvl w:val="0"/>
          <w:numId w:val="8"/>
        </w:numPr>
        <w:rPr>
          <w:rFonts w:cs="Times New Roman"/>
          <w:b/>
          <w:bCs/>
        </w:rPr>
      </w:pPr>
      <w:r w:rsidRPr="0026418C">
        <w:rPr>
          <w:rFonts w:cs="Times New Roman"/>
        </w:rPr>
        <w:t>Di chuột vào ảnh đại diện</w:t>
      </w:r>
      <w:r w:rsidR="0000382B">
        <w:rPr>
          <w:rFonts w:cs="Times New Roman"/>
        </w:rPr>
        <w:t>, c</w:t>
      </w:r>
      <w:r w:rsidR="00CF25E7">
        <w:rPr>
          <w:rFonts w:cs="Times New Roman"/>
        </w:rPr>
        <w:t>họn</w:t>
      </w:r>
      <w:r w:rsidRPr="0026418C">
        <w:rPr>
          <w:rFonts w:cs="Times New Roman"/>
        </w:rPr>
        <w:t xml:space="preserve"> </w:t>
      </w:r>
      <w:r w:rsidR="00ED6A78" w:rsidRPr="00ED6A78">
        <w:rPr>
          <w:rFonts w:cs="Times New Roman"/>
          <w:b/>
          <w:bCs/>
        </w:rPr>
        <w:t>T</w:t>
      </w:r>
      <w:r w:rsidRPr="00ED6A78">
        <w:rPr>
          <w:rFonts w:cs="Times New Roman"/>
          <w:b/>
          <w:bCs/>
        </w:rPr>
        <w:t>hay ảnh</w:t>
      </w:r>
    </w:p>
    <w:p w14:paraId="592FF433" w14:textId="38FA950A" w:rsidR="009941F7" w:rsidRPr="0026418C" w:rsidRDefault="009941F7" w:rsidP="0026418C">
      <w:pPr>
        <w:pStyle w:val="ListParagraph"/>
        <w:numPr>
          <w:ilvl w:val="0"/>
          <w:numId w:val="9"/>
        </w:numPr>
        <w:rPr>
          <w:rFonts w:cs="Times New Roman"/>
        </w:rPr>
      </w:pPr>
      <w:r w:rsidRPr="0026418C">
        <w:rPr>
          <w:rFonts w:cs="Times New Roman"/>
        </w:rPr>
        <w:t xml:space="preserve">Chọn tải </w:t>
      </w:r>
      <w:r w:rsidR="000C0D5B">
        <w:rPr>
          <w:rFonts w:cs="Times New Roman"/>
        </w:rPr>
        <w:t xml:space="preserve">muốn tải lên </w:t>
      </w:r>
      <w:r w:rsidRPr="0026418C">
        <w:rPr>
          <w:rFonts w:cs="Times New Roman"/>
        </w:rPr>
        <w:t xml:space="preserve">lên và </w:t>
      </w:r>
      <w:r w:rsidR="00914E5D">
        <w:rPr>
          <w:rFonts w:cs="Times New Roman"/>
        </w:rPr>
        <w:t>chọn</w:t>
      </w:r>
      <w:r w:rsidRPr="0026418C">
        <w:rPr>
          <w:rFonts w:cs="Times New Roman"/>
        </w:rPr>
        <w:t xml:space="preserve"> </w:t>
      </w:r>
      <w:r w:rsidR="00914E5D" w:rsidRPr="00914E5D">
        <w:rPr>
          <w:rFonts w:cs="Times New Roman"/>
          <w:b/>
          <w:bCs/>
        </w:rPr>
        <w:t>L</w:t>
      </w:r>
      <w:r w:rsidRPr="00914E5D">
        <w:rPr>
          <w:rFonts w:cs="Times New Roman"/>
          <w:b/>
          <w:bCs/>
        </w:rPr>
        <w:t>ưu ảnh</w:t>
      </w:r>
      <w:r w:rsidRPr="0026418C">
        <w:rPr>
          <w:rFonts w:cs="Times New Roman"/>
        </w:rPr>
        <w:t xml:space="preserve"> để cập nhật ảnh đại diện.</w:t>
      </w:r>
    </w:p>
    <w:p w14:paraId="7715B167" w14:textId="2FF28563" w:rsidR="006E7572" w:rsidRDefault="006E7572" w:rsidP="00514E06">
      <w:pPr>
        <w:pStyle w:val="111"/>
      </w:pPr>
      <w:bookmarkStart w:id="12" w:name="_Toc20403545"/>
      <w:r>
        <w:t>1.</w:t>
      </w:r>
      <w:r w:rsidR="00C7789C">
        <w:t>4</w:t>
      </w:r>
      <w:r>
        <w:t xml:space="preserve">.2. Cập nhật </w:t>
      </w:r>
      <w:r w:rsidR="00610342">
        <w:t>hồ sơ cá nhân</w:t>
      </w:r>
      <w:bookmarkEnd w:id="12"/>
    </w:p>
    <w:p w14:paraId="521DE68E" w14:textId="12E7597F" w:rsidR="00847809" w:rsidRDefault="00847809" w:rsidP="00B31C83">
      <w:pPr>
        <w:ind w:firstLine="360"/>
      </w:pPr>
      <w:r>
        <w:t>Mỗi người dùng trên ViettelStudy có trang hồ sơ của riêng mình. Tại đây, người dùng có thể cập nhật thông tin cá nhân, thông tin liên hệ và giới thiệu về bản thân</w:t>
      </w:r>
      <w:r w:rsidR="00376D64">
        <w:t>…</w:t>
      </w:r>
      <w:r>
        <w:t xml:space="preserve"> để người dùng khác biết. </w:t>
      </w:r>
    </w:p>
    <w:p w14:paraId="606BF175" w14:textId="46E97A18" w:rsidR="009941F7" w:rsidRPr="00914E5D" w:rsidRDefault="009941F7" w:rsidP="0026418C">
      <w:pPr>
        <w:pStyle w:val="ListParagraph"/>
        <w:numPr>
          <w:ilvl w:val="0"/>
          <w:numId w:val="9"/>
        </w:numPr>
        <w:rPr>
          <w:rFonts w:cs="Times New Roman"/>
          <w:b/>
          <w:bCs/>
        </w:rPr>
      </w:pPr>
      <w:r w:rsidRPr="0026418C">
        <w:rPr>
          <w:rFonts w:cs="Times New Roman"/>
        </w:rPr>
        <w:t>Đăng nhập tài khoản</w:t>
      </w:r>
      <w:r w:rsidR="00E748AF">
        <w:rPr>
          <w:rFonts w:cs="Times New Roman"/>
        </w:rPr>
        <w:t>, v</w:t>
      </w:r>
      <w:r w:rsidR="00C52011">
        <w:rPr>
          <w:rFonts w:cs="Times New Roman"/>
        </w:rPr>
        <w:t>ào</w:t>
      </w:r>
      <w:r w:rsidR="00914E5D">
        <w:rPr>
          <w:rFonts w:cs="Times New Roman"/>
        </w:rPr>
        <w:t xml:space="preserve"> </w:t>
      </w:r>
      <w:r w:rsidR="00914E5D" w:rsidRPr="00914E5D">
        <w:rPr>
          <w:rFonts w:cs="Times New Roman"/>
          <w:b/>
          <w:bCs/>
        </w:rPr>
        <w:t>T</w:t>
      </w:r>
      <w:r w:rsidRPr="00914E5D">
        <w:rPr>
          <w:rFonts w:cs="Times New Roman"/>
          <w:b/>
          <w:bCs/>
        </w:rPr>
        <w:t>rang cá nhân</w:t>
      </w:r>
    </w:p>
    <w:p w14:paraId="281AEDEC" w14:textId="72A41C8B" w:rsidR="009941F7" w:rsidRPr="00BB3686" w:rsidRDefault="009941F7" w:rsidP="0026418C">
      <w:pPr>
        <w:pStyle w:val="ListParagraph"/>
        <w:numPr>
          <w:ilvl w:val="0"/>
          <w:numId w:val="9"/>
        </w:numPr>
        <w:rPr>
          <w:rFonts w:cs="Times New Roman"/>
          <w:b/>
          <w:bCs/>
        </w:rPr>
      </w:pPr>
      <w:r w:rsidRPr="0026418C">
        <w:rPr>
          <w:rFonts w:cs="Times New Roman"/>
        </w:rPr>
        <w:t xml:space="preserve">Click </w:t>
      </w:r>
      <w:r w:rsidRPr="00BB3686">
        <w:rPr>
          <w:rFonts w:cs="Times New Roman"/>
          <w:b/>
          <w:bCs/>
        </w:rPr>
        <w:t>Hồ sơ</w:t>
      </w:r>
      <w:r w:rsidR="00E748AF">
        <w:rPr>
          <w:rFonts w:cs="Times New Roman"/>
        </w:rPr>
        <w:t>,</w:t>
      </w:r>
      <w:r w:rsidR="00D80139">
        <w:rPr>
          <w:rFonts w:cs="Times New Roman"/>
        </w:rPr>
        <w:t xml:space="preserve"> </w:t>
      </w:r>
      <w:r w:rsidRPr="0026418C">
        <w:rPr>
          <w:rFonts w:cs="Times New Roman"/>
        </w:rPr>
        <w:t xml:space="preserve">chọn </w:t>
      </w:r>
      <w:r w:rsidRPr="00BB3686">
        <w:rPr>
          <w:rFonts w:cs="Times New Roman"/>
          <w:b/>
          <w:bCs/>
        </w:rPr>
        <w:t>Sửa thông tin</w:t>
      </w:r>
    </w:p>
    <w:p w14:paraId="511C950B" w14:textId="4C675DAA" w:rsidR="009941F7" w:rsidRPr="0026418C" w:rsidRDefault="009941F7" w:rsidP="0026418C">
      <w:pPr>
        <w:pStyle w:val="ListParagraph"/>
        <w:numPr>
          <w:ilvl w:val="0"/>
          <w:numId w:val="10"/>
        </w:numPr>
        <w:rPr>
          <w:rFonts w:cs="Times New Roman"/>
        </w:rPr>
      </w:pPr>
      <w:r w:rsidRPr="0026418C">
        <w:rPr>
          <w:rFonts w:cs="Times New Roman"/>
        </w:rPr>
        <w:t>Cập nhật thông tin cơ bản, liên hệ và liên kết, phụ huynh</w:t>
      </w:r>
      <w:r w:rsidR="00981D71">
        <w:rPr>
          <w:rFonts w:cs="Times New Roman"/>
        </w:rPr>
        <w:t>, sau đó</w:t>
      </w:r>
      <w:r w:rsidR="00884731">
        <w:rPr>
          <w:rFonts w:cs="Times New Roman"/>
        </w:rPr>
        <w:t xml:space="preserve"> N</w:t>
      </w:r>
      <w:r w:rsidRPr="0026418C">
        <w:rPr>
          <w:rFonts w:cs="Times New Roman"/>
        </w:rPr>
        <w:t xml:space="preserve">hấn </w:t>
      </w:r>
      <w:r w:rsidRPr="00884731">
        <w:rPr>
          <w:rFonts w:cs="Times New Roman"/>
          <w:b/>
          <w:bCs/>
        </w:rPr>
        <w:t>Lưu lạ</w:t>
      </w:r>
      <w:r w:rsidR="00884731" w:rsidRPr="00884731">
        <w:rPr>
          <w:rFonts w:cs="Times New Roman"/>
          <w:b/>
          <w:bCs/>
        </w:rPr>
        <w:t>i</w:t>
      </w:r>
      <w:r w:rsidR="00884731">
        <w:rPr>
          <w:rFonts w:cs="Times New Roman"/>
        </w:rPr>
        <w:t xml:space="preserve"> </w:t>
      </w:r>
      <w:r w:rsidRPr="0026418C">
        <w:rPr>
          <w:rFonts w:cs="Times New Roman"/>
        </w:rPr>
        <w:t xml:space="preserve">để thực hiện cập nhật thành công. Click vào biểu tượng </w:t>
      </w:r>
      <w:r w:rsidRPr="00D46BEF">
        <w:rPr>
          <w:noProof/>
        </w:rPr>
        <w:drawing>
          <wp:inline distT="0" distB="0" distL="0" distR="0" wp14:anchorId="4F19A4E7" wp14:editId="25D8223D">
            <wp:extent cx="209524" cy="190476"/>
            <wp:effectExtent l="0" t="0" r="635" b="635"/>
            <wp:docPr id="25146" name="Hình ảnh 2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524" cy="190476"/>
                    </a:xfrm>
                    <a:prstGeom prst="rect">
                      <a:avLst/>
                    </a:prstGeom>
                  </pic:spPr>
                </pic:pic>
              </a:graphicData>
            </a:graphic>
          </wp:inline>
        </w:drawing>
      </w:r>
      <w:r w:rsidRPr="0026418C">
        <w:rPr>
          <w:rFonts w:cs="Times New Roman"/>
        </w:rPr>
        <w:t xml:space="preserve">để </w:t>
      </w:r>
      <w:r w:rsidRPr="0026418C">
        <w:rPr>
          <w:rFonts w:cs="Times New Roman"/>
          <w:noProof/>
          <w:lang w:eastAsia="ja-JP"/>
        </w:rPr>
        <w:t>ẩn hiện thông tin trên trang cá nhân.</w:t>
      </w:r>
    </w:p>
    <w:p w14:paraId="508EB477" w14:textId="77777777" w:rsidR="009941F7" w:rsidRPr="00D46BEF" w:rsidRDefault="009941F7" w:rsidP="00E541B3">
      <w:pPr>
        <w:jc w:val="center"/>
        <w:rPr>
          <w:rFonts w:cs="Times New Roman"/>
        </w:rPr>
      </w:pPr>
      <w:r w:rsidRPr="00D46BEF">
        <w:rPr>
          <w:rFonts w:cs="Times New Roman"/>
          <w:noProof/>
        </w:rPr>
        <w:drawing>
          <wp:inline distT="0" distB="0" distL="0" distR="0" wp14:anchorId="6FA63C59" wp14:editId="4F2000B9">
            <wp:extent cx="5760720" cy="2159000"/>
            <wp:effectExtent l="0" t="0" r="0" b="0"/>
            <wp:docPr id="25148" name="Hình ảnh 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159000"/>
                    </a:xfrm>
                    <a:prstGeom prst="rect">
                      <a:avLst/>
                    </a:prstGeom>
                  </pic:spPr>
                </pic:pic>
              </a:graphicData>
            </a:graphic>
          </wp:inline>
        </w:drawing>
      </w:r>
    </w:p>
    <w:p w14:paraId="55DB568B" w14:textId="7A62CC70" w:rsidR="00F915C3" w:rsidRDefault="009941F7" w:rsidP="00514E06">
      <w:pPr>
        <w:pStyle w:val="111"/>
      </w:pPr>
      <w:bookmarkStart w:id="13" w:name="_Toc20403546"/>
      <w:r>
        <w:lastRenderedPageBreak/>
        <w:t>1.</w:t>
      </w:r>
      <w:r w:rsidR="00C7789C">
        <w:t>4</w:t>
      </w:r>
      <w:r>
        <w:t>.3. Dòng thời gian</w:t>
      </w:r>
      <w:bookmarkEnd w:id="13"/>
    </w:p>
    <w:p w14:paraId="27D0D245" w14:textId="1B5EF0D9" w:rsidR="00F915C3" w:rsidRDefault="00691952" w:rsidP="007B5B1C">
      <w:pPr>
        <w:ind w:firstLine="360"/>
      </w:pPr>
      <w:r>
        <w:t>D</w:t>
      </w:r>
      <w:r w:rsidR="00F915C3">
        <w:t xml:space="preserve">òng thời gian là nơi chia sẻ những </w:t>
      </w:r>
      <w:r w:rsidR="00314CD2">
        <w:t>bài đăng</w:t>
      </w:r>
      <w:r w:rsidR="00F915C3">
        <w:t xml:space="preserve">, câu hỏi, hình ảnh, video… của cá nhân người đó. Những thông tin này có thể được chia sẻ </w:t>
      </w:r>
      <w:r w:rsidR="00B1221A">
        <w:t xml:space="preserve">với </w:t>
      </w:r>
      <w:r w:rsidR="001D7DFD">
        <w:t xml:space="preserve">một người hoặc </w:t>
      </w:r>
      <w:r w:rsidR="00B1221A">
        <w:t>nhiều người, tùy vào cấu hình mong muốn c</w:t>
      </w:r>
      <w:r w:rsidR="0047334B">
        <w:t>ủa người dùng</w:t>
      </w:r>
      <w:r w:rsidR="00B1221A">
        <w:t xml:space="preserve">. </w:t>
      </w:r>
    </w:p>
    <w:p w14:paraId="24533B09" w14:textId="623C56AD" w:rsidR="009941F7" w:rsidRPr="00B07CAA" w:rsidRDefault="009941F7" w:rsidP="00B07CAA">
      <w:pPr>
        <w:pStyle w:val="ListParagraph"/>
        <w:numPr>
          <w:ilvl w:val="0"/>
          <w:numId w:val="10"/>
        </w:numPr>
        <w:rPr>
          <w:rFonts w:cs="Times New Roman"/>
          <w:b/>
          <w:bCs/>
        </w:rPr>
      </w:pPr>
      <w:r w:rsidRPr="0026418C">
        <w:rPr>
          <w:rFonts w:cs="Times New Roman"/>
        </w:rPr>
        <w:t xml:space="preserve">Đăng nhập </w:t>
      </w:r>
      <w:r w:rsidR="00516068">
        <w:rPr>
          <w:rFonts w:cs="Times New Roman"/>
        </w:rPr>
        <w:t>vào hệ thống, chọn</w:t>
      </w:r>
      <w:r w:rsidR="00302E26">
        <w:rPr>
          <w:rFonts w:cs="Times New Roman"/>
        </w:rPr>
        <w:t xml:space="preserve"> </w:t>
      </w:r>
      <w:r w:rsidR="00302E26" w:rsidRPr="00302E26">
        <w:rPr>
          <w:rFonts w:cs="Times New Roman"/>
          <w:b/>
          <w:bCs/>
        </w:rPr>
        <w:t>T</w:t>
      </w:r>
      <w:r w:rsidRPr="00302E26">
        <w:rPr>
          <w:rFonts w:cs="Times New Roman"/>
          <w:b/>
          <w:bCs/>
        </w:rPr>
        <w:t>rang cá nhân</w:t>
      </w:r>
      <w:r w:rsidR="00B07CAA" w:rsidRPr="00B07CAA">
        <w:rPr>
          <w:rFonts w:cs="Times New Roman"/>
        </w:rPr>
        <w:t>,</w:t>
      </w:r>
      <w:r w:rsidR="00B07CAA">
        <w:rPr>
          <w:rFonts w:cs="Times New Roman"/>
          <w:b/>
          <w:bCs/>
        </w:rPr>
        <w:t xml:space="preserve"> </w:t>
      </w:r>
      <w:r w:rsidR="00B07CAA">
        <w:rPr>
          <w:rFonts w:cs="Times New Roman"/>
        </w:rPr>
        <w:t>c</w:t>
      </w:r>
      <w:r w:rsidR="00B07CAA" w:rsidRPr="00B07CAA">
        <w:rPr>
          <w:rFonts w:cs="Times New Roman"/>
        </w:rPr>
        <w:t>họn</w:t>
      </w:r>
      <w:r w:rsidRPr="00B07CAA">
        <w:rPr>
          <w:rFonts w:cs="Times New Roman"/>
        </w:rPr>
        <w:t xml:space="preserve"> </w:t>
      </w:r>
      <w:r w:rsidRPr="00B07CAA">
        <w:rPr>
          <w:rFonts w:cs="Times New Roman"/>
          <w:b/>
          <w:bCs/>
        </w:rPr>
        <w:t>Dòng thời gian</w:t>
      </w:r>
    </w:p>
    <w:p w14:paraId="2926E953" w14:textId="6454E460" w:rsidR="00B07CAA" w:rsidRPr="00672194" w:rsidRDefault="00B07CAA" w:rsidP="00B07CAA">
      <w:pPr>
        <w:pStyle w:val="ListParagraph"/>
        <w:numPr>
          <w:ilvl w:val="0"/>
          <w:numId w:val="10"/>
        </w:numPr>
        <w:rPr>
          <w:rFonts w:cs="Times New Roman"/>
        </w:rPr>
      </w:pPr>
      <w:r>
        <w:rPr>
          <w:rFonts w:cs="Times New Roman"/>
        </w:rPr>
        <w:t xml:space="preserve">Chọn loại nội dung muốn đăng: </w:t>
      </w:r>
      <w:r w:rsidRPr="00B07CAA">
        <w:rPr>
          <w:rFonts w:cs="Times New Roman"/>
          <w:i/>
          <w:iCs/>
        </w:rPr>
        <w:t>V</w:t>
      </w:r>
      <w:r w:rsidR="009941F7" w:rsidRPr="00B07CAA">
        <w:rPr>
          <w:rFonts w:cs="Times New Roman"/>
          <w:i/>
          <w:iCs/>
        </w:rPr>
        <w:t>iết bài</w:t>
      </w:r>
      <w:r w:rsidRPr="00B07CAA">
        <w:rPr>
          <w:rFonts w:cs="Times New Roman"/>
          <w:i/>
          <w:iCs/>
        </w:rPr>
        <w:t>; Ả</w:t>
      </w:r>
      <w:r w:rsidR="009941F7" w:rsidRPr="00B07CAA">
        <w:rPr>
          <w:rFonts w:cs="Times New Roman"/>
          <w:i/>
          <w:iCs/>
        </w:rPr>
        <w:t>nh</w:t>
      </w:r>
      <w:r w:rsidRPr="00B07CAA">
        <w:rPr>
          <w:rFonts w:cs="Times New Roman"/>
          <w:i/>
          <w:iCs/>
        </w:rPr>
        <w:t>; G</w:t>
      </w:r>
      <w:r w:rsidR="009941F7" w:rsidRPr="00B07CAA">
        <w:rPr>
          <w:rFonts w:cs="Times New Roman"/>
          <w:i/>
          <w:iCs/>
        </w:rPr>
        <w:t>ửi câu hỏi</w:t>
      </w:r>
      <w:r w:rsidRPr="00B07CAA">
        <w:rPr>
          <w:rFonts w:cs="Times New Roman"/>
          <w:i/>
          <w:iCs/>
        </w:rPr>
        <w:t>.</w:t>
      </w:r>
    </w:p>
    <w:p w14:paraId="27CA30DC" w14:textId="482C1B2C" w:rsidR="00672194" w:rsidRDefault="00672194" w:rsidP="00B07CAA">
      <w:pPr>
        <w:pStyle w:val="ListParagraph"/>
        <w:numPr>
          <w:ilvl w:val="0"/>
          <w:numId w:val="10"/>
        </w:numPr>
        <w:rPr>
          <w:rFonts w:cs="Times New Roman"/>
        </w:rPr>
      </w:pPr>
      <w:r>
        <w:rPr>
          <w:rFonts w:cs="Times New Roman"/>
        </w:rPr>
        <w:t>Người dùng có thể gắn t</w:t>
      </w:r>
      <w:r w:rsidR="00165804">
        <w:rPr>
          <w:rFonts w:cs="Times New Roman"/>
        </w:rPr>
        <w:t xml:space="preserve">hẻ cho bạn bè để nhiều khác được biết </w:t>
      </w:r>
      <w:r>
        <w:rPr>
          <w:rFonts w:cs="Times New Roman"/>
        </w:rPr>
        <w:t xml:space="preserve">hoặc chọn chế độ chia sẻ nội dung </w:t>
      </w:r>
      <w:r w:rsidR="009228CF">
        <w:rPr>
          <w:rFonts w:cs="Times New Roman"/>
        </w:rPr>
        <w:t xml:space="preserve">theo ý </w:t>
      </w:r>
      <w:r>
        <w:rPr>
          <w:rFonts w:cs="Times New Roman"/>
        </w:rPr>
        <w:t xml:space="preserve">của mình; </w:t>
      </w:r>
    </w:p>
    <w:p w14:paraId="0BBFE21A" w14:textId="580DEC16" w:rsidR="009941F7" w:rsidRPr="00B07CAA" w:rsidRDefault="00CE57A1" w:rsidP="00672194">
      <w:pPr>
        <w:rPr>
          <w:rFonts w:cs="Times New Roman"/>
        </w:rPr>
      </w:pPr>
      <w:r>
        <w:rPr>
          <w:noProof/>
        </w:rPr>
        <w:drawing>
          <wp:inline distT="0" distB="0" distL="0" distR="0" wp14:anchorId="276491E6" wp14:editId="68C79611">
            <wp:extent cx="6119495" cy="27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41959"/>
                    <a:stretch/>
                  </pic:blipFill>
                  <pic:spPr bwMode="auto">
                    <a:xfrm>
                      <a:off x="0" y="0"/>
                      <a:ext cx="6132136" cy="2799772"/>
                    </a:xfrm>
                    <a:prstGeom prst="rect">
                      <a:avLst/>
                    </a:prstGeom>
                    <a:ln>
                      <a:noFill/>
                    </a:ln>
                    <a:extLst>
                      <a:ext uri="{53640926-AAD7-44D8-BBD7-CCE9431645EC}">
                        <a14:shadowObscured xmlns:a14="http://schemas.microsoft.com/office/drawing/2010/main"/>
                      </a:ext>
                    </a:extLst>
                  </pic:spPr>
                </pic:pic>
              </a:graphicData>
            </a:graphic>
          </wp:inline>
        </w:drawing>
      </w:r>
    </w:p>
    <w:p w14:paraId="5B51BCBC" w14:textId="0034639F" w:rsidR="009941F7" w:rsidRPr="00BC63D2" w:rsidRDefault="009941F7" w:rsidP="00BC63D2">
      <w:pPr>
        <w:pStyle w:val="ListParagraph"/>
        <w:numPr>
          <w:ilvl w:val="0"/>
          <w:numId w:val="13"/>
        </w:numPr>
        <w:rPr>
          <w:rFonts w:cs="Times New Roman"/>
        </w:rPr>
      </w:pPr>
      <w:r w:rsidRPr="00BC63D2">
        <w:rPr>
          <w:rFonts w:cs="Times New Roman"/>
        </w:rPr>
        <w:t xml:space="preserve">Click vào </w:t>
      </w:r>
      <w:r w:rsidR="00CE57A1">
        <w:rPr>
          <w:rFonts w:cs="Times New Roman"/>
        </w:rPr>
        <w:t>nút</w:t>
      </w:r>
      <w:r w:rsidRPr="00BC63D2">
        <w:rPr>
          <w:rFonts w:cs="Times New Roman"/>
        </w:rPr>
        <w:t xml:space="preserve"> </w:t>
      </w:r>
      <w:r w:rsidRPr="003072F7">
        <w:rPr>
          <w:rFonts w:cs="Times New Roman"/>
          <w:b/>
          <w:bCs/>
        </w:rPr>
        <w:t>Đăng</w:t>
      </w:r>
      <w:r w:rsidR="003072F7">
        <w:rPr>
          <w:rFonts w:cs="Times New Roman"/>
          <w:b/>
          <w:bCs/>
        </w:rPr>
        <w:t xml:space="preserve"> </w:t>
      </w:r>
      <w:r w:rsidRPr="00BC63D2">
        <w:rPr>
          <w:rFonts w:cs="Times New Roman"/>
        </w:rPr>
        <w:t>để hoàn thành việc đăng bài.</w:t>
      </w:r>
    </w:p>
    <w:p w14:paraId="025A4FAF" w14:textId="1DF883E7" w:rsidR="00D02656" w:rsidRDefault="008C21FE" w:rsidP="00514E06">
      <w:pPr>
        <w:pStyle w:val="111"/>
      </w:pPr>
      <w:bookmarkStart w:id="14" w:name="_Toc20403547"/>
      <w:bookmarkStart w:id="15" w:name="_Toc18506549"/>
      <w:r>
        <w:t>1.</w:t>
      </w:r>
      <w:r w:rsidR="00C7789C">
        <w:t>4</w:t>
      </w:r>
      <w:r>
        <w:t>.4. Bạn bè</w:t>
      </w:r>
      <w:bookmarkEnd w:id="14"/>
    </w:p>
    <w:p w14:paraId="1351A963" w14:textId="03E81152" w:rsidR="002E0501" w:rsidRPr="00D02656" w:rsidRDefault="002E0501" w:rsidP="006A2013">
      <w:pPr>
        <w:ind w:firstLine="360"/>
      </w:pPr>
      <w:r>
        <w:t xml:space="preserve">Người dùng trên ViettelStudy có thể tìm kiếm và kết bạn với những người khác thông qua tính năng </w:t>
      </w:r>
      <w:r w:rsidRPr="006A20B8">
        <w:rPr>
          <w:b/>
          <w:bCs/>
        </w:rPr>
        <w:t>Bạn bè</w:t>
      </w:r>
      <w:r>
        <w:t xml:space="preserve">. Khi trở thành bạn bè, tài khoản đó có quyền chia sẻ, nhắn tin hoặc xem những nội dung mà bạn bè của mình chia sẻ trên hệ thống. </w:t>
      </w:r>
    </w:p>
    <w:p w14:paraId="0E99DBA8" w14:textId="7A959E8F" w:rsidR="00D02656" w:rsidRPr="00FE651A" w:rsidRDefault="00D02656" w:rsidP="00FE651A">
      <w:pPr>
        <w:pStyle w:val="ListParagraph"/>
        <w:numPr>
          <w:ilvl w:val="0"/>
          <w:numId w:val="11"/>
        </w:numPr>
        <w:rPr>
          <w:rFonts w:cs="Times New Roman"/>
        </w:rPr>
      </w:pPr>
      <w:r w:rsidRPr="00FE651A">
        <w:rPr>
          <w:rFonts w:cs="Times New Roman"/>
        </w:rPr>
        <w:t>Đăng nhập tài khoản học sinh, vào trang cá nhân</w:t>
      </w:r>
    </w:p>
    <w:p w14:paraId="0811F1C0" w14:textId="1B81B1AD" w:rsidR="00D02656" w:rsidRPr="000F143B" w:rsidRDefault="00D02656" w:rsidP="00D804A2">
      <w:pPr>
        <w:pStyle w:val="ListParagraph"/>
        <w:numPr>
          <w:ilvl w:val="0"/>
          <w:numId w:val="11"/>
        </w:numPr>
        <w:rPr>
          <w:rFonts w:cs="Times New Roman"/>
        </w:rPr>
      </w:pPr>
      <w:r w:rsidRPr="000F143B">
        <w:rPr>
          <w:rFonts w:cs="Times New Roman"/>
        </w:rPr>
        <w:t xml:space="preserve">Click </w:t>
      </w:r>
      <w:r w:rsidRPr="000F143B">
        <w:rPr>
          <w:rFonts w:cs="Times New Roman"/>
          <w:b/>
          <w:bCs/>
        </w:rPr>
        <w:t>Bạn bè</w:t>
      </w:r>
      <w:r w:rsidR="000F143B" w:rsidRPr="00371280">
        <w:rPr>
          <w:rFonts w:cs="Times New Roman"/>
        </w:rPr>
        <w:t>, x</w:t>
      </w:r>
      <w:r w:rsidRPr="000F143B">
        <w:rPr>
          <w:rFonts w:cs="Times New Roman"/>
        </w:rPr>
        <w:t>em danh sách các bạn bè, tìm kiếm và kết bạn.</w:t>
      </w:r>
    </w:p>
    <w:p w14:paraId="18FFF830" w14:textId="7444DF18" w:rsidR="00B52217" w:rsidRPr="00226F86" w:rsidRDefault="00CE57A1" w:rsidP="00CE57A1">
      <w:pPr>
        <w:rPr>
          <w:rFonts w:cs="Times New Roman"/>
        </w:rPr>
      </w:pPr>
      <w:r>
        <w:rPr>
          <w:noProof/>
        </w:rPr>
        <w:drawing>
          <wp:inline distT="0" distB="0" distL="0" distR="0" wp14:anchorId="112F861F" wp14:editId="6697B057">
            <wp:extent cx="6110181" cy="2739025"/>
            <wp:effectExtent l="0" t="0" r="5080" b="4445"/>
            <wp:docPr id="25088" name="Picture 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36685" cy="2750906"/>
                    </a:xfrm>
                    <a:prstGeom prst="rect">
                      <a:avLst/>
                    </a:prstGeom>
                  </pic:spPr>
                </pic:pic>
              </a:graphicData>
            </a:graphic>
          </wp:inline>
        </w:drawing>
      </w:r>
    </w:p>
    <w:p w14:paraId="03EC2D57" w14:textId="3A56D880" w:rsidR="00F90BCB" w:rsidRDefault="00F90BCB" w:rsidP="00514E06">
      <w:pPr>
        <w:pStyle w:val="111"/>
      </w:pPr>
      <w:bookmarkStart w:id="16" w:name="_Toc20403548"/>
      <w:r>
        <w:lastRenderedPageBreak/>
        <w:t>1.</w:t>
      </w:r>
      <w:r w:rsidR="00CA596F">
        <w:t>4</w:t>
      </w:r>
      <w:r>
        <w:t>.6. Nhóm</w:t>
      </w:r>
      <w:bookmarkEnd w:id="16"/>
    </w:p>
    <w:p w14:paraId="1EF12713" w14:textId="43A66C7D" w:rsidR="00226F86" w:rsidRDefault="00226F86" w:rsidP="00F97BB5">
      <w:pPr>
        <w:ind w:firstLine="360"/>
      </w:pPr>
      <w:r>
        <w:t xml:space="preserve">Mỗi người dùng </w:t>
      </w:r>
      <w:r w:rsidR="00814C68">
        <w:t xml:space="preserve">trên ViettelStudy </w:t>
      </w:r>
      <w:r>
        <w:t xml:space="preserve">sẽ được </w:t>
      </w:r>
      <w:r w:rsidR="00814C68">
        <w:t xml:space="preserve">hệ thống </w:t>
      </w:r>
      <w:r>
        <w:t xml:space="preserve">gán </w:t>
      </w:r>
      <w:r w:rsidR="00814C68">
        <w:t xml:space="preserve">tự động </w:t>
      </w:r>
      <w:r>
        <w:t xml:space="preserve">vào các nhóm </w:t>
      </w:r>
      <w:r w:rsidR="00F97BB5">
        <w:t>Sở, Phòng, trường</w:t>
      </w:r>
      <w:r w:rsidR="00814C68">
        <w:t xml:space="preserve"> mà mình đang học tập, làm việc. </w:t>
      </w:r>
      <w:r w:rsidR="00BA3B93">
        <w:t xml:space="preserve">Người dùng có thể xem và trao đổi thông tin trong nhóm mà những người dùng bình thường khác không xem được. </w:t>
      </w:r>
    </w:p>
    <w:p w14:paraId="48F96628" w14:textId="7FCF6AE7" w:rsidR="00F90BCB" w:rsidRPr="00604E2E" w:rsidRDefault="00F90BCB" w:rsidP="00604E2E">
      <w:pPr>
        <w:pStyle w:val="ListParagraph"/>
        <w:numPr>
          <w:ilvl w:val="0"/>
          <w:numId w:val="14"/>
        </w:numPr>
        <w:rPr>
          <w:rFonts w:cs="Times New Roman"/>
        </w:rPr>
      </w:pPr>
      <w:r w:rsidRPr="00604E2E">
        <w:rPr>
          <w:rFonts w:cs="Times New Roman"/>
        </w:rPr>
        <w:t>Đăng nhập tài khoản giáo viên, vào trang cá nhân</w:t>
      </w:r>
      <w:r w:rsidR="00C22F76">
        <w:rPr>
          <w:rFonts w:cs="Times New Roman"/>
        </w:rPr>
        <w:t>;</w:t>
      </w:r>
    </w:p>
    <w:p w14:paraId="22D0E433" w14:textId="4C15EA6E" w:rsidR="00F90BCB" w:rsidRPr="00C22F76" w:rsidRDefault="00162F25" w:rsidP="00604E2E">
      <w:pPr>
        <w:pStyle w:val="ListParagraph"/>
        <w:numPr>
          <w:ilvl w:val="0"/>
          <w:numId w:val="14"/>
        </w:numPr>
        <w:rPr>
          <w:rFonts w:cs="Times New Roman"/>
        </w:rPr>
      </w:pPr>
      <w:r w:rsidRPr="00604E2E">
        <w:rPr>
          <w:rFonts w:cs="Times New Roman"/>
        </w:rPr>
        <w:t xml:space="preserve">Vào phần </w:t>
      </w:r>
      <w:r w:rsidR="00F90BCB" w:rsidRPr="0020386D">
        <w:rPr>
          <w:rFonts w:cs="Times New Roman"/>
          <w:b/>
          <w:bCs/>
        </w:rPr>
        <w:t>Nhóm</w:t>
      </w:r>
      <w:r w:rsidR="00C22F76" w:rsidRPr="00C22F76">
        <w:rPr>
          <w:rFonts w:cs="Times New Roman"/>
        </w:rPr>
        <w:t>;</w:t>
      </w:r>
    </w:p>
    <w:p w14:paraId="42CF3FEF" w14:textId="77B1AA14" w:rsidR="00F90BCB" w:rsidRPr="00604E2E" w:rsidRDefault="00F90BCB" w:rsidP="00604E2E">
      <w:pPr>
        <w:pStyle w:val="ListParagraph"/>
        <w:numPr>
          <w:ilvl w:val="0"/>
          <w:numId w:val="14"/>
        </w:numPr>
        <w:rPr>
          <w:rFonts w:cs="Times New Roman"/>
        </w:rPr>
      </w:pPr>
      <w:r w:rsidRPr="00604E2E">
        <w:rPr>
          <w:rFonts w:cs="Times New Roman"/>
        </w:rPr>
        <w:t>Xem danh sách các nhóm mà tài khoản tham gia</w:t>
      </w:r>
      <w:r w:rsidR="00C22F76">
        <w:rPr>
          <w:rFonts w:cs="Times New Roman"/>
        </w:rPr>
        <w:t>.</w:t>
      </w:r>
    </w:p>
    <w:p w14:paraId="23D491A3" w14:textId="2AF83E6A" w:rsidR="00F90BCB" w:rsidRPr="00D46BEF" w:rsidRDefault="00881F18" w:rsidP="00881F18">
      <w:pPr>
        <w:rPr>
          <w:rFonts w:cs="Times New Roman"/>
        </w:rPr>
      </w:pPr>
      <w:r>
        <w:rPr>
          <w:rFonts w:cs="Times New Roman"/>
          <w:noProof/>
        </w:rPr>
        <w:drawing>
          <wp:inline distT="0" distB="0" distL="0" distR="0" wp14:anchorId="107F2BCC" wp14:editId="5AFFE472">
            <wp:extent cx="6120765" cy="2066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435.png"/>
                    <pic:cNvPicPr/>
                  </pic:nvPicPr>
                  <pic:blipFill rotWithShape="1">
                    <a:blip r:embed="rId62">
                      <a:extLst>
                        <a:ext uri="{28A0092B-C50C-407E-A947-70E740481C1C}">
                          <a14:useLocalDpi xmlns:a14="http://schemas.microsoft.com/office/drawing/2010/main" val="0"/>
                        </a:ext>
                      </a:extLst>
                    </a:blip>
                    <a:srcRect b="35570"/>
                    <a:stretch/>
                  </pic:blipFill>
                  <pic:spPr bwMode="auto">
                    <a:xfrm>
                      <a:off x="0" y="0"/>
                      <a:ext cx="6120765" cy="2066925"/>
                    </a:xfrm>
                    <a:prstGeom prst="rect">
                      <a:avLst/>
                    </a:prstGeom>
                    <a:ln>
                      <a:noFill/>
                    </a:ln>
                    <a:extLst>
                      <a:ext uri="{53640926-AAD7-44D8-BBD7-CCE9431645EC}">
                        <a14:shadowObscured xmlns:a14="http://schemas.microsoft.com/office/drawing/2010/main"/>
                      </a:ext>
                    </a:extLst>
                  </pic:spPr>
                </pic:pic>
              </a:graphicData>
            </a:graphic>
          </wp:inline>
        </w:drawing>
      </w:r>
    </w:p>
    <w:p w14:paraId="0152816B" w14:textId="4A917B68" w:rsidR="00D95A25" w:rsidRDefault="00082C97" w:rsidP="00514E06">
      <w:pPr>
        <w:pStyle w:val="11"/>
      </w:pPr>
      <w:bookmarkStart w:id="17" w:name="_Toc20403549"/>
      <w:r>
        <w:t>1.</w:t>
      </w:r>
      <w:r w:rsidR="00CA596F">
        <w:t>5</w:t>
      </w:r>
      <w:r>
        <w:t>. Học trực tuyến</w:t>
      </w:r>
      <w:bookmarkEnd w:id="17"/>
    </w:p>
    <w:p w14:paraId="2D7B62CE" w14:textId="7A6A1120" w:rsidR="00D95A25" w:rsidRDefault="001C3345" w:rsidP="001C3345">
      <w:pPr>
        <w:ind w:firstLine="360"/>
      </w:pPr>
      <w:r>
        <w:t xml:space="preserve">Người dùng trên ViettelStudy có thể </w:t>
      </w:r>
      <w:r w:rsidR="00D95A25">
        <w:t>chủ động</w:t>
      </w:r>
      <w:r>
        <w:t xml:space="preserve"> tìm kiếm, tham gia </w:t>
      </w:r>
      <w:r w:rsidR="00D95A25">
        <w:t xml:space="preserve">học các nội dung có sẵn trên hệ thống hoặc các nội dung do giáo viên của chính mình đưa lên. </w:t>
      </w:r>
    </w:p>
    <w:p w14:paraId="7D697D29" w14:textId="5345242A" w:rsidR="00082C97" w:rsidRPr="00604E2E" w:rsidRDefault="00082C97" w:rsidP="00604E2E">
      <w:pPr>
        <w:pStyle w:val="ListParagraph"/>
        <w:numPr>
          <w:ilvl w:val="0"/>
          <w:numId w:val="15"/>
        </w:numPr>
        <w:rPr>
          <w:rFonts w:cs="Times New Roman"/>
        </w:rPr>
      </w:pPr>
      <w:r w:rsidRPr="00604E2E">
        <w:rPr>
          <w:rFonts w:cs="Times New Roman"/>
        </w:rPr>
        <w:t>Đăng nhập tài khoản, vào trang cá nhân</w:t>
      </w:r>
      <w:r w:rsidR="00C22F76">
        <w:rPr>
          <w:rFonts w:cs="Times New Roman"/>
        </w:rPr>
        <w:t>;</w:t>
      </w:r>
    </w:p>
    <w:p w14:paraId="52F37884" w14:textId="1B0C375A" w:rsidR="00082C97" w:rsidRPr="0020386D" w:rsidRDefault="00082C97" w:rsidP="00604E2E">
      <w:pPr>
        <w:pStyle w:val="ListParagraph"/>
        <w:numPr>
          <w:ilvl w:val="0"/>
          <w:numId w:val="15"/>
        </w:numPr>
        <w:rPr>
          <w:rFonts w:cs="Times New Roman"/>
          <w:b/>
          <w:bCs/>
        </w:rPr>
      </w:pPr>
      <w:r w:rsidRPr="00604E2E">
        <w:rPr>
          <w:rFonts w:cs="Times New Roman"/>
        </w:rPr>
        <w:t xml:space="preserve">Click </w:t>
      </w:r>
      <w:r w:rsidRPr="0020386D">
        <w:rPr>
          <w:rFonts w:cs="Times New Roman"/>
          <w:b/>
          <w:bCs/>
        </w:rPr>
        <w:t>Học tập</w:t>
      </w:r>
      <w:r w:rsidR="0020386D">
        <w:rPr>
          <w:rFonts w:cs="Times New Roman"/>
        </w:rPr>
        <w:t xml:space="preserve">, chọn </w:t>
      </w:r>
      <w:r w:rsidRPr="0020386D">
        <w:rPr>
          <w:rFonts w:cs="Times New Roman"/>
          <w:b/>
          <w:bCs/>
        </w:rPr>
        <w:t>Khóa học</w:t>
      </w:r>
      <w:r w:rsidR="00B856EA" w:rsidRPr="00B856EA">
        <w:rPr>
          <w:rFonts w:cs="Times New Roman"/>
        </w:rPr>
        <w:t>;</w:t>
      </w:r>
    </w:p>
    <w:p w14:paraId="61634C13" w14:textId="4488EBE0" w:rsidR="00082C97" w:rsidRPr="00604E2E" w:rsidRDefault="00082C97" w:rsidP="00604E2E">
      <w:pPr>
        <w:pStyle w:val="ListParagraph"/>
        <w:numPr>
          <w:ilvl w:val="0"/>
          <w:numId w:val="15"/>
        </w:numPr>
        <w:rPr>
          <w:rFonts w:cs="Times New Roman"/>
        </w:rPr>
      </w:pPr>
      <w:r w:rsidRPr="00604E2E">
        <w:rPr>
          <w:rFonts w:cs="Times New Roman"/>
        </w:rPr>
        <w:t xml:space="preserve">Xem danh sách khóa học và click </w:t>
      </w:r>
      <w:r w:rsidRPr="00D46BEF">
        <w:rPr>
          <w:noProof/>
        </w:rPr>
        <w:drawing>
          <wp:inline distT="0" distB="0" distL="0" distR="0" wp14:anchorId="06C47078" wp14:editId="391B4F1C">
            <wp:extent cx="895238" cy="276190"/>
            <wp:effectExtent l="0" t="0" r="635" b="0"/>
            <wp:docPr id="2301" name="Hình ảnh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5238" cy="276190"/>
                    </a:xfrm>
                    <a:prstGeom prst="rect">
                      <a:avLst/>
                    </a:prstGeom>
                  </pic:spPr>
                </pic:pic>
              </a:graphicData>
            </a:graphic>
          </wp:inline>
        </w:drawing>
      </w:r>
      <w:r w:rsidRPr="00604E2E">
        <w:rPr>
          <w:rFonts w:cs="Times New Roman"/>
        </w:rPr>
        <w:t>để lọc xem danh sách khóa học. Lọc xem khóa học theo trạng thái: đang diễn ra, kết thúc, chưa diễn ra.</w:t>
      </w:r>
    </w:p>
    <w:p w14:paraId="396A52DD" w14:textId="7A50CA1E" w:rsidR="00082C97" w:rsidRPr="00D46BEF" w:rsidRDefault="0059004F" w:rsidP="0059004F">
      <w:pPr>
        <w:rPr>
          <w:rFonts w:cs="Times New Roman"/>
        </w:rPr>
      </w:pPr>
      <w:r>
        <w:rPr>
          <w:rFonts w:cs="Times New Roman"/>
          <w:noProof/>
        </w:rPr>
        <w:drawing>
          <wp:inline distT="0" distB="0" distL="0" distR="0" wp14:anchorId="0866CEF9" wp14:editId="16D23FE7">
            <wp:extent cx="6120765" cy="3133725"/>
            <wp:effectExtent l="0" t="0" r="0" b="9525"/>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 name="345435.png"/>
                    <pic:cNvPicPr/>
                  </pic:nvPicPr>
                  <pic:blipFill>
                    <a:blip r:embed="rId64">
                      <a:extLst>
                        <a:ext uri="{28A0092B-C50C-407E-A947-70E740481C1C}">
                          <a14:useLocalDpi xmlns:a14="http://schemas.microsoft.com/office/drawing/2010/main" val="0"/>
                        </a:ext>
                      </a:extLst>
                    </a:blip>
                    <a:stretch>
                      <a:fillRect/>
                    </a:stretch>
                  </pic:blipFill>
                  <pic:spPr>
                    <a:xfrm>
                      <a:off x="0" y="0"/>
                      <a:ext cx="6120765" cy="3133725"/>
                    </a:xfrm>
                    <a:prstGeom prst="rect">
                      <a:avLst/>
                    </a:prstGeom>
                  </pic:spPr>
                </pic:pic>
              </a:graphicData>
            </a:graphic>
          </wp:inline>
        </w:drawing>
      </w:r>
    </w:p>
    <w:p w14:paraId="0D51660B" w14:textId="33C287BC" w:rsidR="00082C97" w:rsidRPr="009770BC" w:rsidRDefault="00082C97" w:rsidP="009770BC">
      <w:pPr>
        <w:pStyle w:val="ListParagraph"/>
        <w:numPr>
          <w:ilvl w:val="0"/>
          <w:numId w:val="16"/>
        </w:numPr>
        <w:rPr>
          <w:rFonts w:cs="Times New Roman"/>
        </w:rPr>
      </w:pPr>
      <w:r w:rsidRPr="000D6A6E">
        <w:rPr>
          <w:rFonts w:cs="Times New Roman"/>
        </w:rPr>
        <w:t xml:space="preserve">Xem chi tiết khóa học bằng cách click vào tên của </w:t>
      </w:r>
      <w:r w:rsidR="00CB5FE8">
        <w:rPr>
          <w:rFonts w:cs="Times New Roman"/>
        </w:rPr>
        <w:t xml:space="preserve">một </w:t>
      </w:r>
      <w:r w:rsidRPr="000D6A6E">
        <w:rPr>
          <w:rFonts w:cs="Times New Roman"/>
        </w:rPr>
        <w:t>khóa học</w:t>
      </w:r>
      <w:r w:rsidR="003E58B4">
        <w:rPr>
          <w:rFonts w:cs="Times New Roman"/>
        </w:rPr>
        <w:t xml:space="preserve"> và học lần lượt các nội dung của khóa học theo hướng dẫn của giáo viên</w:t>
      </w:r>
      <w:r w:rsidRPr="000D6A6E">
        <w:rPr>
          <w:rFonts w:cs="Times New Roman"/>
        </w:rPr>
        <w:t>.</w:t>
      </w:r>
    </w:p>
    <w:p w14:paraId="7A467E55" w14:textId="73DA66A3" w:rsidR="00082C97" w:rsidRDefault="00082C97" w:rsidP="00514E06">
      <w:pPr>
        <w:pStyle w:val="11"/>
        <w:rPr>
          <w:shd w:val="clear" w:color="auto" w:fill="FFFFFF"/>
        </w:rPr>
      </w:pPr>
      <w:bookmarkStart w:id="18" w:name="_Toc20403550"/>
      <w:r>
        <w:rPr>
          <w:shd w:val="clear" w:color="auto" w:fill="FFFFFF"/>
        </w:rPr>
        <w:lastRenderedPageBreak/>
        <w:t>1.</w:t>
      </w:r>
      <w:r w:rsidR="00CA596F">
        <w:rPr>
          <w:shd w:val="clear" w:color="auto" w:fill="FFFFFF"/>
        </w:rPr>
        <w:t>6</w:t>
      </w:r>
      <w:r>
        <w:rPr>
          <w:shd w:val="clear" w:color="auto" w:fill="FFFFFF"/>
        </w:rPr>
        <w:t>. Thi trực tuyến</w:t>
      </w:r>
      <w:bookmarkEnd w:id="18"/>
    </w:p>
    <w:p w14:paraId="7A8FEC6A" w14:textId="11B5B974" w:rsidR="00082C97" w:rsidRPr="003B70A8" w:rsidRDefault="00082C97" w:rsidP="003B70A8">
      <w:pPr>
        <w:pStyle w:val="ListParagraph"/>
        <w:numPr>
          <w:ilvl w:val="0"/>
          <w:numId w:val="16"/>
        </w:numPr>
        <w:rPr>
          <w:rFonts w:cs="Times New Roman"/>
        </w:rPr>
      </w:pPr>
      <w:r w:rsidRPr="003B70A8">
        <w:rPr>
          <w:rFonts w:cs="Times New Roman"/>
        </w:rPr>
        <w:t>Đăng nhập tài khoản học sinh, vào trang cá nhân</w:t>
      </w:r>
      <w:r w:rsidR="008F0421">
        <w:rPr>
          <w:rFonts w:cs="Times New Roman"/>
        </w:rPr>
        <w:t>;</w:t>
      </w:r>
    </w:p>
    <w:p w14:paraId="7E6DA8AC" w14:textId="3EB42D45" w:rsidR="00082C97" w:rsidRPr="003B70A8" w:rsidRDefault="00082C97" w:rsidP="003B70A8">
      <w:pPr>
        <w:pStyle w:val="ListParagraph"/>
        <w:numPr>
          <w:ilvl w:val="0"/>
          <w:numId w:val="16"/>
        </w:numPr>
        <w:rPr>
          <w:rFonts w:cs="Times New Roman"/>
        </w:rPr>
      </w:pPr>
      <w:r w:rsidRPr="003B70A8">
        <w:rPr>
          <w:rFonts w:cs="Times New Roman"/>
        </w:rPr>
        <w:t xml:space="preserve">Click </w:t>
      </w:r>
      <w:r w:rsidRPr="0020386D">
        <w:rPr>
          <w:rFonts w:cs="Times New Roman"/>
          <w:b/>
          <w:bCs/>
        </w:rPr>
        <w:t>Học tập</w:t>
      </w:r>
      <w:r w:rsidR="0020386D">
        <w:rPr>
          <w:rFonts w:cs="Times New Roman"/>
        </w:rPr>
        <w:t xml:space="preserve">, chọn </w:t>
      </w:r>
      <w:r w:rsidRPr="0020386D">
        <w:rPr>
          <w:rFonts w:cs="Times New Roman"/>
          <w:b/>
          <w:bCs/>
        </w:rPr>
        <w:t>K</w:t>
      </w:r>
      <w:r w:rsidR="0020386D" w:rsidRPr="0020386D">
        <w:rPr>
          <w:rFonts w:cs="Times New Roman"/>
          <w:b/>
          <w:bCs/>
        </w:rPr>
        <w:t>ỳ</w:t>
      </w:r>
      <w:r w:rsidRPr="0020386D">
        <w:rPr>
          <w:rFonts w:cs="Times New Roman"/>
          <w:b/>
          <w:bCs/>
        </w:rPr>
        <w:t xml:space="preserve"> thi</w:t>
      </w:r>
      <w:r w:rsidR="00B856EA" w:rsidRPr="00B856EA">
        <w:rPr>
          <w:rFonts w:cs="Times New Roman"/>
        </w:rPr>
        <w:t>;</w:t>
      </w:r>
    </w:p>
    <w:p w14:paraId="4FECCC97" w14:textId="2603DE49" w:rsidR="00082C97" w:rsidRPr="003B70A8" w:rsidRDefault="00082C97" w:rsidP="003B70A8">
      <w:pPr>
        <w:pStyle w:val="ListParagraph"/>
        <w:numPr>
          <w:ilvl w:val="0"/>
          <w:numId w:val="16"/>
        </w:numPr>
        <w:rPr>
          <w:rFonts w:cs="Times New Roman"/>
        </w:rPr>
      </w:pPr>
      <w:r w:rsidRPr="003B70A8">
        <w:rPr>
          <w:rFonts w:cs="Times New Roman"/>
        </w:rPr>
        <w:t xml:space="preserve">Xem danh sách kỳ thi và click </w:t>
      </w:r>
      <w:r w:rsidRPr="00D46BEF">
        <w:rPr>
          <w:noProof/>
        </w:rPr>
        <w:drawing>
          <wp:inline distT="0" distB="0" distL="0" distR="0" wp14:anchorId="1F869E42" wp14:editId="0A721F70">
            <wp:extent cx="895238" cy="276190"/>
            <wp:effectExtent l="0" t="0" r="635" b="0"/>
            <wp:docPr id="25092" name="Hình ảnh 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5238" cy="276190"/>
                    </a:xfrm>
                    <a:prstGeom prst="rect">
                      <a:avLst/>
                    </a:prstGeom>
                  </pic:spPr>
                </pic:pic>
              </a:graphicData>
            </a:graphic>
          </wp:inline>
        </w:drawing>
      </w:r>
      <w:r w:rsidRPr="003B70A8">
        <w:rPr>
          <w:rFonts w:cs="Times New Roman"/>
        </w:rPr>
        <w:t>để lọc xem danh sách kỳ thi. Lọc xem kì thi theo trạng thái: đang diễn ra, kết thúc, chưa diễn ra.</w:t>
      </w:r>
    </w:p>
    <w:p w14:paraId="4A718B4E" w14:textId="7158DFF4" w:rsidR="00082C97" w:rsidRPr="00D46BEF" w:rsidRDefault="008A590D" w:rsidP="008A590D">
      <w:pPr>
        <w:rPr>
          <w:rFonts w:cs="Times New Roman"/>
        </w:rPr>
      </w:pPr>
      <w:r>
        <w:rPr>
          <w:rFonts w:cs="Times New Roman"/>
          <w:noProof/>
        </w:rPr>
        <w:drawing>
          <wp:inline distT="0" distB="0" distL="0" distR="0" wp14:anchorId="7994835B" wp14:editId="5D513BF8">
            <wp:extent cx="6120765" cy="2884805"/>
            <wp:effectExtent l="0" t="0" r="0" b="0"/>
            <wp:docPr id="25091" name="Picture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gdgdfgfdg.png"/>
                    <pic:cNvPicPr/>
                  </pic:nvPicPr>
                  <pic:blipFill>
                    <a:blip r:embed="rId65">
                      <a:extLst>
                        <a:ext uri="{28A0092B-C50C-407E-A947-70E740481C1C}">
                          <a14:useLocalDpi xmlns:a14="http://schemas.microsoft.com/office/drawing/2010/main" val="0"/>
                        </a:ext>
                      </a:extLst>
                    </a:blip>
                    <a:stretch>
                      <a:fillRect/>
                    </a:stretch>
                  </pic:blipFill>
                  <pic:spPr>
                    <a:xfrm>
                      <a:off x="0" y="0"/>
                      <a:ext cx="6120765" cy="2884805"/>
                    </a:xfrm>
                    <a:prstGeom prst="rect">
                      <a:avLst/>
                    </a:prstGeom>
                  </pic:spPr>
                </pic:pic>
              </a:graphicData>
            </a:graphic>
          </wp:inline>
        </w:drawing>
      </w:r>
    </w:p>
    <w:p w14:paraId="14446941" w14:textId="2D18F2FB" w:rsidR="00082C97" w:rsidRPr="003F18A9" w:rsidRDefault="00082C97" w:rsidP="003F18A9">
      <w:pPr>
        <w:pStyle w:val="ListParagraph"/>
        <w:numPr>
          <w:ilvl w:val="0"/>
          <w:numId w:val="17"/>
        </w:numPr>
        <w:rPr>
          <w:rFonts w:cs="Times New Roman"/>
        </w:rPr>
      </w:pPr>
      <w:r w:rsidRPr="00680988">
        <w:rPr>
          <w:rFonts w:cs="Times New Roman"/>
        </w:rPr>
        <w:t>Xem chi tiết k</w:t>
      </w:r>
      <w:r w:rsidR="0020386D">
        <w:rPr>
          <w:rFonts w:cs="Times New Roman"/>
        </w:rPr>
        <w:t>ỳ</w:t>
      </w:r>
      <w:r w:rsidRPr="00680988">
        <w:rPr>
          <w:rFonts w:cs="Times New Roman"/>
        </w:rPr>
        <w:t xml:space="preserve"> thi bằng cách click vào tên của </w:t>
      </w:r>
      <w:r w:rsidR="0020386D">
        <w:rPr>
          <w:rFonts w:cs="Times New Roman"/>
        </w:rPr>
        <w:t>một</w:t>
      </w:r>
      <w:r w:rsidRPr="00680988">
        <w:rPr>
          <w:rFonts w:cs="Times New Roman"/>
        </w:rPr>
        <w:t xml:space="preserve"> k</w:t>
      </w:r>
      <w:r w:rsidR="0020386D">
        <w:rPr>
          <w:rFonts w:cs="Times New Roman"/>
        </w:rPr>
        <w:t>ỳ</w:t>
      </w:r>
      <w:r w:rsidRPr="00680988">
        <w:rPr>
          <w:rFonts w:cs="Times New Roman"/>
        </w:rPr>
        <w:t xml:space="preserve"> thi</w:t>
      </w:r>
      <w:r w:rsidR="003F18A9">
        <w:rPr>
          <w:rFonts w:cs="Times New Roman"/>
        </w:rPr>
        <w:t xml:space="preserve"> và làm theo hướng dẫn của giáo viên trong kỳ thi đó</w:t>
      </w:r>
      <w:r w:rsidRPr="00680988">
        <w:rPr>
          <w:rFonts w:cs="Times New Roman"/>
        </w:rPr>
        <w:t>.</w:t>
      </w:r>
    </w:p>
    <w:p w14:paraId="3544411F" w14:textId="77777777" w:rsidR="009770BC" w:rsidRDefault="009770BC">
      <w:pPr>
        <w:rPr>
          <w:rFonts w:cs="Times New Roman"/>
          <w:b/>
          <w:bCs/>
          <w:color w:val="000000"/>
          <w:spacing w:val="-10"/>
          <w:szCs w:val="26"/>
          <w:shd w:val="clear" w:color="auto" w:fill="FFFFFF"/>
        </w:rPr>
      </w:pPr>
      <w:r>
        <w:br w:type="page"/>
      </w:r>
    </w:p>
    <w:p w14:paraId="56AE7F73" w14:textId="28613BEA" w:rsidR="00BD1442" w:rsidRDefault="00BD1442" w:rsidP="00032376">
      <w:pPr>
        <w:pStyle w:val="DanhsachTinh"/>
      </w:pPr>
      <w:bookmarkStart w:id="19" w:name="_Toc20403551"/>
      <w:r>
        <w:lastRenderedPageBreak/>
        <w:t xml:space="preserve">II. </w:t>
      </w:r>
      <w:bookmarkEnd w:id="15"/>
      <w:r w:rsidR="00D030FC">
        <w:t>TÍNH NĂNG DÀNH CHO GIÁO VIÊN</w:t>
      </w:r>
      <w:bookmarkEnd w:id="19"/>
    </w:p>
    <w:p w14:paraId="22D31783" w14:textId="6BFDB4D6" w:rsidR="006D52AC" w:rsidRDefault="006D52AC" w:rsidP="00514E06">
      <w:pPr>
        <w:pStyle w:val="11"/>
      </w:pPr>
      <w:bookmarkStart w:id="20" w:name="_Toc20403552"/>
      <w:r>
        <w:t>2.1. Tạo khóa học</w:t>
      </w:r>
      <w:bookmarkEnd w:id="20"/>
    </w:p>
    <w:p w14:paraId="3963FA3E" w14:textId="1D534567" w:rsidR="001F6D33" w:rsidRPr="008752BE" w:rsidRDefault="001F6D33" w:rsidP="00514E06">
      <w:pPr>
        <w:pStyle w:val="111"/>
      </w:pPr>
      <w:bookmarkStart w:id="21" w:name="_Toc20403553"/>
      <w:r w:rsidRPr="008752BE">
        <w:t>2.1.1. Tạo khóa học</w:t>
      </w:r>
      <w:bookmarkEnd w:id="21"/>
    </w:p>
    <w:p w14:paraId="40C4908B" w14:textId="73CDDEB1" w:rsidR="0067251A" w:rsidRPr="0067251A" w:rsidRDefault="001F6D33" w:rsidP="001F6D33">
      <w:pPr>
        <w:pStyle w:val="ListParagraph"/>
        <w:numPr>
          <w:ilvl w:val="0"/>
          <w:numId w:val="17"/>
        </w:numPr>
        <w:rPr>
          <w:color w:val="000000"/>
        </w:rPr>
      </w:pPr>
      <w:r w:rsidRPr="00984991">
        <w:rPr>
          <w:color w:val="000000"/>
        </w:rPr>
        <w:t>Tại </w:t>
      </w:r>
      <w:r w:rsidRPr="00984991">
        <w:rPr>
          <w:b/>
          <w:bCs/>
        </w:rPr>
        <w:t>Trang cá nhân</w:t>
      </w:r>
      <w:r w:rsidR="000144B6">
        <w:rPr>
          <w:color w:val="000000"/>
        </w:rPr>
        <w:t>, c</w:t>
      </w:r>
      <w:r w:rsidRPr="00984991">
        <w:rPr>
          <w:color w:val="000000"/>
        </w:rPr>
        <w:t>họn </w:t>
      </w:r>
      <w:r w:rsidRPr="00984991">
        <w:rPr>
          <w:b/>
          <w:bCs/>
        </w:rPr>
        <w:t>Khóa học</w:t>
      </w:r>
      <w:r w:rsidR="000144B6">
        <w:rPr>
          <w:color w:val="000000"/>
        </w:rPr>
        <w:t>, c</w:t>
      </w:r>
      <w:r w:rsidRPr="00984991">
        <w:rPr>
          <w:color w:val="000000"/>
        </w:rPr>
        <w:t>họn </w:t>
      </w:r>
      <w:r w:rsidRPr="00984991">
        <w:rPr>
          <w:b/>
          <w:bCs/>
        </w:rPr>
        <w:t>Thêm mới khóa học</w:t>
      </w:r>
    </w:p>
    <w:p w14:paraId="20A8FE4C" w14:textId="289F574E" w:rsidR="001F6D33" w:rsidRPr="0067251A" w:rsidRDefault="001F6D33" w:rsidP="001F6D33">
      <w:pPr>
        <w:pStyle w:val="ListParagraph"/>
        <w:numPr>
          <w:ilvl w:val="0"/>
          <w:numId w:val="17"/>
        </w:numPr>
        <w:rPr>
          <w:color w:val="000000"/>
        </w:rPr>
      </w:pPr>
      <w:r w:rsidRPr="0067251A">
        <w:rPr>
          <w:color w:val="000000"/>
        </w:rPr>
        <w:t>Nhập các thông tin của khóa học</w:t>
      </w:r>
      <w:r w:rsidR="00543B51">
        <w:rPr>
          <w:color w:val="000000"/>
        </w:rPr>
        <w:t>:</w:t>
      </w:r>
    </w:p>
    <w:p w14:paraId="0E305DEA" w14:textId="381774BE" w:rsidR="001F6D33" w:rsidRPr="00C2434C" w:rsidRDefault="001F6D33" w:rsidP="00C2434C">
      <w:pPr>
        <w:pStyle w:val="ListParagraph"/>
        <w:numPr>
          <w:ilvl w:val="0"/>
          <w:numId w:val="20"/>
        </w:numPr>
        <w:rPr>
          <w:rFonts w:ascii="Roboto" w:hAnsi="Roboto"/>
          <w:color w:val="000000"/>
          <w:sz w:val="21"/>
          <w:szCs w:val="21"/>
        </w:rPr>
      </w:pPr>
      <w:r w:rsidRPr="00C2434C">
        <w:rPr>
          <w:color w:val="000000"/>
        </w:rPr>
        <w:t>Tên khóa học; </w:t>
      </w:r>
    </w:p>
    <w:p w14:paraId="708F853D" w14:textId="0231508C" w:rsidR="001F6D33" w:rsidRPr="00C2434C" w:rsidRDefault="001F6D33" w:rsidP="00C2434C">
      <w:pPr>
        <w:pStyle w:val="ListParagraph"/>
        <w:numPr>
          <w:ilvl w:val="0"/>
          <w:numId w:val="20"/>
        </w:numPr>
        <w:rPr>
          <w:rFonts w:ascii="Roboto" w:hAnsi="Roboto"/>
          <w:color w:val="000000"/>
          <w:sz w:val="21"/>
          <w:szCs w:val="21"/>
        </w:rPr>
      </w:pPr>
      <w:r w:rsidRPr="00C2434C">
        <w:rPr>
          <w:color w:val="000000"/>
        </w:rPr>
        <w:t>Thời gian bắt đầu, thời gian kết thúc;</w:t>
      </w:r>
    </w:p>
    <w:p w14:paraId="4CF76DF2" w14:textId="47C0B19B" w:rsidR="001F6D33" w:rsidRPr="00C2434C" w:rsidRDefault="001F6D33" w:rsidP="00C2434C">
      <w:pPr>
        <w:pStyle w:val="ListParagraph"/>
        <w:numPr>
          <w:ilvl w:val="0"/>
          <w:numId w:val="20"/>
        </w:numPr>
        <w:rPr>
          <w:rFonts w:ascii="Roboto" w:hAnsi="Roboto"/>
          <w:color w:val="000000"/>
          <w:sz w:val="21"/>
          <w:szCs w:val="21"/>
        </w:rPr>
      </w:pPr>
      <w:r w:rsidRPr="00C2434C">
        <w:rPr>
          <w:color w:val="000000"/>
        </w:rPr>
        <w:t>Khối lớp, môn học;</w:t>
      </w:r>
    </w:p>
    <w:p w14:paraId="4B41AF43" w14:textId="79462A2C" w:rsidR="001F6D33" w:rsidRPr="00C2434C" w:rsidRDefault="001F6D33" w:rsidP="00C2434C">
      <w:pPr>
        <w:pStyle w:val="ListParagraph"/>
        <w:numPr>
          <w:ilvl w:val="0"/>
          <w:numId w:val="20"/>
        </w:numPr>
        <w:rPr>
          <w:rFonts w:ascii="Roboto" w:hAnsi="Roboto"/>
          <w:color w:val="000000"/>
          <w:sz w:val="21"/>
          <w:szCs w:val="21"/>
        </w:rPr>
      </w:pPr>
      <w:r w:rsidRPr="00C2434C">
        <w:rPr>
          <w:color w:val="000000"/>
        </w:rPr>
        <w:t>Giới thiệu;</w:t>
      </w:r>
    </w:p>
    <w:p w14:paraId="31ED68B8" w14:textId="351D5249" w:rsidR="001F6D33" w:rsidRPr="00C2434C" w:rsidRDefault="001F6D33" w:rsidP="00C2434C">
      <w:pPr>
        <w:pStyle w:val="ListParagraph"/>
        <w:numPr>
          <w:ilvl w:val="0"/>
          <w:numId w:val="20"/>
        </w:numPr>
        <w:rPr>
          <w:rFonts w:ascii="Roboto" w:hAnsi="Roboto"/>
          <w:color w:val="000000"/>
          <w:sz w:val="21"/>
          <w:szCs w:val="21"/>
        </w:rPr>
      </w:pPr>
      <w:r w:rsidRPr="00C2434C">
        <w:rPr>
          <w:color w:val="000000"/>
        </w:rPr>
        <w:t>Mục tiêu;</w:t>
      </w:r>
    </w:p>
    <w:p w14:paraId="7BD72A57" w14:textId="3854BAE3" w:rsidR="001F6D33" w:rsidRPr="00CA245F" w:rsidRDefault="001F6D33" w:rsidP="00C2434C">
      <w:pPr>
        <w:pStyle w:val="ListParagraph"/>
        <w:numPr>
          <w:ilvl w:val="0"/>
          <w:numId w:val="20"/>
        </w:numPr>
        <w:rPr>
          <w:rFonts w:ascii="Roboto" w:hAnsi="Roboto"/>
          <w:color w:val="000000"/>
          <w:sz w:val="21"/>
          <w:szCs w:val="21"/>
        </w:rPr>
      </w:pPr>
      <w:r w:rsidRPr="00C2434C">
        <w:rPr>
          <w:color w:val="000000"/>
        </w:rPr>
        <w:t xml:space="preserve">Chia sẻ (chọn đối tượng được phép tham gia học: </w:t>
      </w:r>
      <w:r w:rsidRPr="00512BB6">
        <w:rPr>
          <w:i/>
          <w:iCs/>
          <w:color w:val="000000"/>
        </w:rPr>
        <w:t>Công khai, Chỉ định, Ngoài trừ, Chỉ mình tôi</w:t>
      </w:r>
      <w:r w:rsidRPr="00C2434C">
        <w:rPr>
          <w:color w:val="000000"/>
        </w:rPr>
        <w:t>). </w:t>
      </w:r>
    </w:p>
    <w:p w14:paraId="08804119" w14:textId="357E1346" w:rsidR="001F6D33" w:rsidRPr="00264A17" w:rsidRDefault="001F6D33" w:rsidP="00E20671">
      <w:pPr>
        <w:pStyle w:val="ListParagraph"/>
        <w:numPr>
          <w:ilvl w:val="0"/>
          <w:numId w:val="21"/>
        </w:numPr>
        <w:rPr>
          <w:rFonts w:cs="Times New Roman"/>
          <w:color w:val="000000"/>
          <w:sz w:val="21"/>
          <w:szCs w:val="21"/>
        </w:rPr>
      </w:pPr>
      <w:r w:rsidRPr="00264A17">
        <w:rPr>
          <w:rFonts w:cs="Times New Roman"/>
          <w:color w:val="000000"/>
        </w:rPr>
        <w:t>Nhấn </w:t>
      </w:r>
      <w:r w:rsidRPr="00264A17">
        <w:rPr>
          <w:rStyle w:val="Strong"/>
          <w:rFonts w:cs="Times New Roman"/>
          <w:color w:val="000000"/>
        </w:rPr>
        <w:t>Lưu lại</w:t>
      </w:r>
      <w:r w:rsidRPr="00264A17">
        <w:rPr>
          <w:rFonts w:cs="Times New Roman"/>
          <w:color w:val="000000"/>
        </w:rPr>
        <w:t>. </w:t>
      </w:r>
    </w:p>
    <w:p w14:paraId="2A32DF05" w14:textId="3408A5A0" w:rsidR="008752BE" w:rsidRDefault="008752BE" w:rsidP="00514E06">
      <w:pPr>
        <w:pStyle w:val="111"/>
      </w:pPr>
      <w:bookmarkStart w:id="22" w:name="_Toc20403554"/>
      <w:r w:rsidRPr="008752BE">
        <w:t>2.1.2. Thêm học liệu</w:t>
      </w:r>
      <w:bookmarkEnd w:id="22"/>
    </w:p>
    <w:p w14:paraId="4AC6BCDF" w14:textId="043DC0B3" w:rsidR="00C4575C" w:rsidRDefault="00C4575C" w:rsidP="00C4575C">
      <w:pPr>
        <w:ind w:firstLine="720"/>
      </w:pPr>
      <w:r>
        <w:t xml:space="preserve">Với ViettelStudy, giáo viên </w:t>
      </w:r>
      <w:r w:rsidR="0057781D">
        <w:t xml:space="preserve">có thể </w:t>
      </w:r>
      <w:r w:rsidR="00D06D2B">
        <w:t xml:space="preserve">chủ động </w:t>
      </w:r>
      <w:r>
        <w:t xml:space="preserve">xây dựng và thiết kế nội dung </w:t>
      </w:r>
      <w:r w:rsidR="00D06D2B">
        <w:t xml:space="preserve">theo ý của mình truyền đạt đến học sinh </w:t>
      </w:r>
      <w:r w:rsidR="0057781D">
        <w:t>với nhiều định dạng khác nhau t</w:t>
      </w:r>
      <w:r w:rsidR="00D06D2B">
        <w:t xml:space="preserve">ừ những bài giảng dạng video, bài học dạng text, slide bài giảng, bài dạng chuẩn scorm (bài giảng elearning), đến các bài thi, tài liệu, thậm chí cả những lớp học tương tác trực tuyến. </w:t>
      </w:r>
    </w:p>
    <w:p w14:paraId="689EAAD4" w14:textId="0F9F67F0" w:rsidR="00C4575C" w:rsidRPr="008752BE" w:rsidRDefault="00C4575C" w:rsidP="008307E9">
      <w:r>
        <w:rPr>
          <w:noProof/>
        </w:rPr>
        <w:drawing>
          <wp:inline distT="0" distB="0" distL="0" distR="0" wp14:anchorId="71632745" wp14:editId="31B97D4C">
            <wp:extent cx="6120765" cy="1507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765" cy="1507490"/>
                    </a:xfrm>
                    <a:prstGeom prst="rect">
                      <a:avLst/>
                    </a:prstGeom>
                  </pic:spPr>
                </pic:pic>
              </a:graphicData>
            </a:graphic>
          </wp:inline>
        </w:drawing>
      </w:r>
    </w:p>
    <w:p w14:paraId="20B0490B" w14:textId="7CE2721F" w:rsidR="00AF456A" w:rsidRPr="00AF456A" w:rsidRDefault="00AF456A" w:rsidP="00AF456A">
      <w:pPr>
        <w:rPr>
          <w:i/>
          <w:iCs/>
          <w:color w:val="000000"/>
        </w:rPr>
      </w:pPr>
      <w:r w:rsidRPr="00AF456A">
        <w:rPr>
          <w:i/>
          <w:iCs/>
          <w:color w:val="000000"/>
        </w:rPr>
        <w:t xml:space="preserve">Dạng 1: </w:t>
      </w:r>
      <w:r w:rsidR="001F6D33" w:rsidRPr="00AF456A">
        <w:rPr>
          <w:i/>
          <w:iCs/>
          <w:color w:val="000000"/>
        </w:rPr>
        <w:t>Chuyên đề</w:t>
      </w:r>
      <w:r w:rsidR="00E8784B">
        <w:rPr>
          <w:i/>
          <w:iCs/>
          <w:color w:val="000000"/>
        </w:rPr>
        <w:t xml:space="preserve"> thường</w:t>
      </w:r>
    </w:p>
    <w:p w14:paraId="13E4A1A7" w14:textId="437CAAC6" w:rsidR="001F6D33" w:rsidRPr="00AF456A" w:rsidRDefault="001F6D33" w:rsidP="00E71065">
      <w:pPr>
        <w:ind w:firstLine="720"/>
        <w:rPr>
          <w:rFonts w:ascii="Roboto" w:hAnsi="Roboto"/>
          <w:color w:val="000000"/>
          <w:sz w:val="21"/>
          <w:szCs w:val="21"/>
        </w:rPr>
      </w:pPr>
      <w:r w:rsidRPr="00AF456A">
        <w:rPr>
          <w:color w:val="000000"/>
        </w:rPr>
        <w:t>Mỗi một khóa học có thể có nhiều nội dung kiến thức khác nhau. Giáo viên có thể chia nội dung đó thành nhiều chuyên đề, mỗi chuyên đề gồm nhiều bài học nhỏ để học sinh tiện theo dõi và tra cứu. Một chuyên đề kiến thức có thể được thể hiện ở những loại học liệu sau: </w:t>
      </w:r>
    </w:p>
    <w:p w14:paraId="0A89C227" w14:textId="77777777" w:rsidR="00516F4A" w:rsidRPr="00E71065" w:rsidRDefault="001F6D33" w:rsidP="00E71065">
      <w:pPr>
        <w:pStyle w:val="ListParagraph"/>
        <w:numPr>
          <w:ilvl w:val="0"/>
          <w:numId w:val="34"/>
        </w:numPr>
        <w:rPr>
          <w:color w:val="000000"/>
        </w:rPr>
      </w:pPr>
      <w:r w:rsidRPr="00E71065">
        <w:rPr>
          <w:color w:val="000000"/>
        </w:rPr>
        <w:t>Video: giáo viên có thể upload video trực tiếp từ máy tính (đối đa: 200MB) hoặc video có sẵn trên Youtube.</w:t>
      </w:r>
    </w:p>
    <w:p w14:paraId="0C56E47D" w14:textId="77777777" w:rsidR="00516F4A" w:rsidRPr="00E71065" w:rsidRDefault="001F6D33" w:rsidP="00E71065">
      <w:pPr>
        <w:pStyle w:val="ListParagraph"/>
        <w:numPr>
          <w:ilvl w:val="0"/>
          <w:numId w:val="34"/>
        </w:numPr>
        <w:rPr>
          <w:color w:val="000000"/>
        </w:rPr>
      </w:pPr>
      <w:r w:rsidRPr="00E71065">
        <w:rPr>
          <w:color w:val="000000"/>
        </w:rPr>
        <w:t>Tài liệu: giáo viên có thể các tài liệu tham khảo như tóm tắt bài giảng, file bài tập... với hầu hết tất cả định dạng (doc, docx, xls. xlsx, pdf, rar, zip...) để học sinh tải về tham khảo. </w:t>
      </w:r>
    </w:p>
    <w:p w14:paraId="33830C1B" w14:textId="3CFF928A" w:rsidR="00516F4A" w:rsidRPr="00E71065" w:rsidRDefault="001F6D33" w:rsidP="00E71065">
      <w:pPr>
        <w:pStyle w:val="ListParagraph"/>
        <w:numPr>
          <w:ilvl w:val="0"/>
          <w:numId w:val="34"/>
        </w:numPr>
        <w:rPr>
          <w:color w:val="000000"/>
        </w:rPr>
      </w:pPr>
      <w:r w:rsidRPr="00E71065">
        <w:rPr>
          <w:color w:val="000000"/>
        </w:rPr>
        <w:t>Câu hỏi: với mỗi bài học, để giúp học sinh kiểm tra được mức độ tiếp thu bài học, giáo viên có thể tạo các câu hỏi trắc nghiệm (</w:t>
      </w:r>
      <w:r w:rsidR="0057781D">
        <w:rPr>
          <w:color w:val="000000"/>
        </w:rPr>
        <w:t xml:space="preserve">một </w:t>
      </w:r>
      <w:r w:rsidRPr="00E71065">
        <w:rPr>
          <w:color w:val="000000"/>
        </w:rPr>
        <w:t>đáp án, nhiều đáp án, đúng/sai, gạch chân, tự luận, đọc hiểu...) để học sinh luyện tập.</w:t>
      </w:r>
    </w:p>
    <w:p w14:paraId="1860C806" w14:textId="317B4063" w:rsidR="001F6D33" w:rsidRDefault="001F6D33" w:rsidP="00E71065">
      <w:pPr>
        <w:pStyle w:val="ListParagraph"/>
        <w:numPr>
          <w:ilvl w:val="0"/>
          <w:numId w:val="34"/>
        </w:numPr>
        <w:rPr>
          <w:color w:val="000000"/>
        </w:rPr>
      </w:pPr>
      <w:r w:rsidRPr="00E71065">
        <w:rPr>
          <w:color w:val="000000"/>
        </w:rPr>
        <w:t>Thêm tài liệu: giáo viên có thể  tạo riêng 1 chuyên đề về tài liệu để đăng lên hệ thống. </w:t>
      </w:r>
    </w:p>
    <w:p w14:paraId="6061E696" w14:textId="5DD27D4C" w:rsidR="00DC5EEF" w:rsidRPr="00DC5EEF" w:rsidRDefault="00DC5EEF" w:rsidP="00DC5EEF">
      <w:pPr>
        <w:rPr>
          <w:color w:val="000000"/>
        </w:rPr>
      </w:pPr>
      <w:r>
        <w:rPr>
          <w:noProof/>
        </w:rPr>
        <w:lastRenderedPageBreak/>
        <w:drawing>
          <wp:inline distT="0" distB="0" distL="0" distR="0" wp14:anchorId="6F1DACD1" wp14:editId="0B08D8CE">
            <wp:extent cx="6120765" cy="3556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9312"/>
                    <a:stretch/>
                  </pic:blipFill>
                  <pic:spPr bwMode="auto">
                    <a:xfrm>
                      <a:off x="0" y="0"/>
                      <a:ext cx="6124361" cy="3558089"/>
                    </a:xfrm>
                    <a:prstGeom prst="rect">
                      <a:avLst/>
                    </a:prstGeom>
                    <a:ln>
                      <a:noFill/>
                    </a:ln>
                    <a:extLst>
                      <a:ext uri="{53640926-AAD7-44D8-BBD7-CCE9431645EC}">
                        <a14:shadowObscured xmlns:a14="http://schemas.microsoft.com/office/drawing/2010/main"/>
                      </a:ext>
                    </a:extLst>
                  </pic:spPr>
                </pic:pic>
              </a:graphicData>
            </a:graphic>
          </wp:inline>
        </w:drawing>
      </w:r>
    </w:p>
    <w:p w14:paraId="0EFD09BD" w14:textId="77777777" w:rsidR="002B32B6" w:rsidRDefault="00E71065" w:rsidP="002B32B6">
      <w:pPr>
        <w:rPr>
          <w:i/>
          <w:iCs/>
          <w:color w:val="000000"/>
        </w:rPr>
      </w:pPr>
      <w:r w:rsidRPr="00E71065">
        <w:rPr>
          <w:i/>
          <w:iCs/>
          <w:color w:val="000000"/>
        </w:rPr>
        <w:t xml:space="preserve">Dạng 2: </w:t>
      </w:r>
      <w:r w:rsidR="00EF40FB">
        <w:rPr>
          <w:i/>
          <w:iCs/>
          <w:color w:val="000000"/>
        </w:rPr>
        <w:t>Đ</w:t>
      </w:r>
      <w:r w:rsidR="001F6D33" w:rsidRPr="00E71065">
        <w:rPr>
          <w:i/>
          <w:iCs/>
          <w:color w:val="000000"/>
        </w:rPr>
        <w:t>ề thi</w:t>
      </w:r>
    </w:p>
    <w:p w14:paraId="0B1D8B44" w14:textId="046AC176" w:rsidR="00AE26B6" w:rsidRPr="004569AE" w:rsidRDefault="002B32B6" w:rsidP="00C9002B">
      <w:pPr>
        <w:ind w:firstLine="720"/>
        <w:rPr>
          <w:i/>
          <w:iCs/>
        </w:rPr>
      </w:pPr>
      <w:r>
        <w:rPr>
          <w:color w:val="000000"/>
        </w:rPr>
        <w:t>Ngoài các bài dạng theo dạng chuyên đề video, tài liệu như trên, trong quá trình tổ chức khóa học, g</w:t>
      </w:r>
      <w:r w:rsidR="001F6D33" w:rsidRPr="00E71065">
        <w:rPr>
          <w:color w:val="000000"/>
        </w:rPr>
        <w:t>iáo viên có thể đưa các đề thi lên hệ thống để cho học sinh ôn luyện</w:t>
      </w:r>
      <w:r>
        <w:rPr>
          <w:color w:val="000000"/>
        </w:rPr>
        <w:t xml:space="preserve"> trong quá trình học để giáo viên có thể </w:t>
      </w:r>
      <w:r w:rsidRPr="00E71065">
        <w:rPr>
          <w:color w:val="000000"/>
        </w:rPr>
        <w:t>kiểm tra</w:t>
      </w:r>
      <w:r>
        <w:rPr>
          <w:color w:val="000000"/>
        </w:rPr>
        <w:t>, đánh giá mức độ thu nhận kiến thức của học sinh</w:t>
      </w:r>
      <w:r w:rsidR="00DC3BE6">
        <w:rPr>
          <w:color w:val="000000"/>
        </w:rPr>
        <w:t xml:space="preserve"> </w:t>
      </w:r>
      <w:r w:rsidR="00AE26B6" w:rsidRPr="004569AE">
        <w:rPr>
          <w:i/>
          <w:iCs/>
        </w:rPr>
        <w:t xml:space="preserve">(Chi tiết xem hướng dẫn trong phần </w:t>
      </w:r>
      <w:r w:rsidR="00AE26B6" w:rsidRPr="004569AE">
        <w:rPr>
          <w:b/>
          <w:bCs/>
          <w:i/>
          <w:iCs/>
        </w:rPr>
        <w:t>2.3.2.</w:t>
      </w:r>
      <w:r w:rsidR="008F0421">
        <w:rPr>
          <w:b/>
          <w:bCs/>
          <w:i/>
          <w:iCs/>
        </w:rPr>
        <w:t xml:space="preserve"> </w:t>
      </w:r>
      <w:r w:rsidR="00AE26B6" w:rsidRPr="004569AE">
        <w:rPr>
          <w:b/>
          <w:bCs/>
          <w:i/>
          <w:iCs/>
        </w:rPr>
        <w:t>Tạo đề thi</w:t>
      </w:r>
      <w:r w:rsidR="00AE26B6" w:rsidRPr="004569AE">
        <w:rPr>
          <w:i/>
          <w:iCs/>
        </w:rPr>
        <w:t>)</w:t>
      </w:r>
    </w:p>
    <w:p w14:paraId="7638419C" w14:textId="77777777" w:rsidR="00E71065" w:rsidRPr="00E71065" w:rsidRDefault="001F6D33" w:rsidP="00E71065">
      <w:pPr>
        <w:pStyle w:val="ListParagraph"/>
        <w:numPr>
          <w:ilvl w:val="0"/>
          <w:numId w:val="34"/>
        </w:numPr>
        <w:rPr>
          <w:rFonts w:ascii="Roboto" w:hAnsi="Roboto"/>
          <w:color w:val="000000"/>
          <w:sz w:val="21"/>
          <w:szCs w:val="21"/>
        </w:rPr>
      </w:pPr>
      <w:r w:rsidRPr="00E71065">
        <w:rPr>
          <w:color w:val="000000"/>
        </w:rPr>
        <w:t>Đề thi nhập tay: giáo viên nhập thủ công từng câu hỏi lên hệ thống;</w:t>
      </w:r>
    </w:p>
    <w:p w14:paraId="28648718" w14:textId="77777777" w:rsidR="00E71065" w:rsidRPr="00E71065" w:rsidRDefault="001F6D33" w:rsidP="00E71065">
      <w:pPr>
        <w:pStyle w:val="ListParagraph"/>
        <w:numPr>
          <w:ilvl w:val="0"/>
          <w:numId w:val="34"/>
        </w:numPr>
        <w:rPr>
          <w:rFonts w:ascii="Roboto" w:hAnsi="Roboto"/>
          <w:color w:val="000000"/>
          <w:sz w:val="21"/>
          <w:szCs w:val="21"/>
        </w:rPr>
      </w:pPr>
      <w:r w:rsidRPr="00E71065">
        <w:rPr>
          <w:color w:val="000000"/>
        </w:rPr>
        <w:t>Đề thi pdf: giáo viên đưa đề định dạng pdf lên hệ thống;</w:t>
      </w:r>
    </w:p>
    <w:p w14:paraId="2E2408C5" w14:textId="1577F3AC" w:rsidR="001F6D33" w:rsidRPr="004569AE" w:rsidRDefault="001F6D33" w:rsidP="00E71065">
      <w:pPr>
        <w:pStyle w:val="ListParagraph"/>
        <w:numPr>
          <w:ilvl w:val="0"/>
          <w:numId w:val="34"/>
        </w:numPr>
        <w:rPr>
          <w:rFonts w:ascii="Roboto" w:hAnsi="Roboto"/>
          <w:color w:val="000000"/>
          <w:sz w:val="21"/>
          <w:szCs w:val="21"/>
        </w:rPr>
      </w:pPr>
      <w:r w:rsidRPr="00E71065">
        <w:rPr>
          <w:color w:val="000000"/>
        </w:rPr>
        <w:t>Đề thi từ NHCH: giáo viên sử dụng ngân hàng câu hỏi có sẵn của mình để tạo đề theo ma trận mong muốn. </w:t>
      </w:r>
    </w:p>
    <w:p w14:paraId="47E9724F" w14:textId="77777777" w:rsidR="00E71065" w:rsidRPr="00E71065" w:rsidRDefault="00E71065" w:rsidP="00E71065">
      <w:pPr>
        <w:rPr>
          <w:i/>
          <w:iCs/>
          <w:color w:val="000000"/>
        </w:rPr>
      </w:pPr>
      <w:r w:rsidRPr="00E71065">
        <w:rPr>
          <w:i/>
          <w:iCs/>
          <w:color w:val="000000"/>
        </w:rPr>
        <w:t xml:space="preserve">Dạng 3: </w:t>
      </w:r>
      <w:r w:rsidR="001F6D33" w:rsidRPr="00E71065">
        <w:rPr>
          <w:i/>
          <w:iCs/>
          <w:color w:val="000000"/>
        </w:rPr>
        <w:t>Phòng học trực tuyến</w:t>
      </w:r>
    </w:p>
    <w:p w14:paraId="48E6A092" w14:textId="32F84F97" w:rsidR="005F0B0E" w:rsidRDefault="00E71065" w:rsidP="005F0B0E">
      <w:pPr>
        <w:ind w:firstLine="720"/>
        <w:rPr>
          <w:color w:val="000000"/>
        </w:rPr>
      </w:pPr>
      <w:r>
        <w:rPr>
          <w:color w:val="000000"/>
        </w:rPr>
        <w:t>G</w:t>
      </w:r>
      <w:r w:rsidR="001F6D33" w:rsidRPr="00E71065">
        <w:rPr>
          <w:color w:val="000000"/>
        </w:rPr>
        <w:t xml:space="preserve">iáo viên có thể tổ chức </w:t>
      </w:r>
      <w:r w:rsidR="00EF2017">
        <w:rPr>
          <w:color w:val="000000"/>
        </w:rPr>
        <w:t xml:space="preserve">lớp học </w:t>
      </w:r>
      <w:r w:rsidR="001F6D33" w:rsidRPr="00E71065">
        <w:rPr>
          <w:color w:val="000000"/>
        </w:rPr>
        <w:t>trực tuyến trên hệ thống</w:t>
      </w:r>
      <w:r w:rsidR="00E26031">
        <w:rPr>
          <w:color w:val="000000"/>
        </w:rPr>
        <w:t xml:space="preserve"> để tương tác với học sinh</w:t>
      </w:r>
      <w:r w:rsidR="001F6D33" w:rsidRPr="00E71065">
        <w:rPr>
          <w:color w:val="000000"/>
        </w:rPr>
        <w:t>.</w:t>
      </w:r>
      <w:r w:rsidR="007C7B01">
        <w:rPr>
          <w:color w:val="000000"/>
        </w:rPr>
        <w:t xml:space="preserve"> Với lớp học này, giáo viên phải tạo ít nhất 15 phút </w:t>
      </w:r>
      <w:r w:rsidR="00E52099">
        <w:rPr>
          <w:color w:val="000000"/>
        </w:rPr>
        <w:t xml:space="preserve">trước </w:t>
      </w:r>
      <w:r w:rsidR="007C7B01">
        <w:rPr>
          <w:color w:val="000000"/>
        </w:rPr>
        <w:t xml:space="preserve">khi lớp học diễn ra, thời lượng tối đa 4 tiếng cho mỗi lớp học. </w:t>
      </w:r>
    </w:p>
    <w:p w14:paraId="51972E70" w14:textId="4ACF5789" w:rsidR="005F0B0E" w:rsidRPr="005F0B0E" w:rsidRDefault="005F0B0E" w:rsidP="005F0B0E">
      <w:pPr>
        <w:rPr>
          <w:color w:val="000000"/>
        </w:rPr>
      </w:pPr>
      <w:r>
        <w:rPr>
          <w:noProof/>
        </w:rPr>
        <w:drawing>
          <wp:inline distT="0" distB="0" distL="0" distR="0" wp14:anchorId="0F5E006F" wp14:editId="237ADAF1">
            <wp:extent cx="6120765"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60806"/>
                    <a:stretch/>
                  </pic:blipFill>
                  <pic:spPr bwMode="auto">
                    <a:xfrm>
                      <a:off x="0" y="0"/>
                      <a:ext cx="6120765" cy="1800225"/>
                    </a:xfrm>
                    <a:prstGeom prst="rect">
                      <a:avLst/>
                    </a:prstGeom>
                    <a:ln>
                      <a:noFill/>
                    </a:ln>
                    <a:extLst>
                      <a:ext uri="{53640926-AAD7-44D8-BBD7-CCE9431645EC}">
                        <a14:shadowObscured xmlns:a14="http://schemas.microsoft.com/office/drawing/2010/main"/>
                      </a:ext>
                    </a:extLst>
                  </pic:spPr>
                </pic:pic>
              </a:graphicData>
            </a:graphic>
          </wp:inline>
        </w:drawing>
      </w:r>
    </w:p>
    <w:p w14:paraId="73FF2E0F" w14:textId="0E62BA4C" w:rsidR="00F66C9E" w:rsidRDefault="00F66C9E" w:rsidP="00514E06">
      <w:pPr>
        <w:pStyle w:val="111"/>
      </w:pPr>
      <w:bookmarkStart w:id="23" w:name="_Toc20403555"/>
      <w:r>
        <w:t>2.1.3. Xuất bản khóa học</w:t>
      </w:r>
      <w:bookmarkEnd w:id="23"/>
    </w:p>
    <w:p w14:paraId="73460EE9" w14:textId="7B6EA642" w:rsidR="00883CFB" w:rsidRPr="00925F92" w:rsidRDefault="001F6D33" w:rsidP="00925F92">
      <w:pPr>
        <w:pStyle w:val="ListParagraph"/>
        <w:numPr>
          <w:ilvl w:val="0"/>
          <w:numId w:val="21"/>
        </w:numPr>
        <w:rPr>
          <w:rFonts w:cs="Times New Roman"/>
          <w:sz w:val="21"/>
          <w:szCs w:val="21"/>
        </w:rPr>
      </w:pPr>
      <w:r w:rsidRPr="00601677">
        <w:rPr>
          <w:rFonts w:cs="Times New Roman"/>
        </w:rPr>
        <w:t>Sau khi đưa nội dung khóa học xong, giáo viên quay trở về trang của của khóa học và chọn </w:t>
      </w:r>
      <w:r w:rsidRPr="00601677">
        <w:rPr>
          <w:rStyle w:val="Strong"/>
          <w:rFonts w:cs="Times New Roman"/>
          <w:color w:val="000000"/>
        </w:rPr>
        <w:t>Xuất bản</w:t>
      </w:r>
      <w:r w:rsidR="007F3F75">
        <w:rPr>
          <w:rFonts w:cs="Times New Roman"/>
        </w:rPr>
        <w:t>, c</w:t>
      </w:r>
      <w:r w:rsidRPr="00601677">
        <w:rPr>
          <w:rFonts w:cs="Times New Roman"/>
        </w:rPr>
        <w:t>họn đối tượng kiểm duyệt để yêu cầu kiểm duyệt khóa học. </w:t>
      </w:r>
    </w:p>
    <w:p w14:paraId="19360B9B" w14:textId="0CA6BA4F" w:rsidR="006D52AC" w:rsidRDefault="006D52AC" w:rsidP="00514E06">
      <w:pPr>
        <w:pStyle w:val="11"/>
      </w:pPr>
      <w:bookmarkStart w:id="24" w:name="_Toc20403556"/>
      <w:r>
        <w:lastRenderedPageBreak/>
        <w:t>2.2. Ngân hàng câu hỏi</w:t>
      </w:r>
      <w:bookmarkEnd w:id="24"/>
    </w:p>
    <w:p w14:paraId="0BA0580E" w14:textId="14CAA683" w:rsidR="00A83859" w:rsidRDefault="00A83859" w:rsidP="00514E06">
      <w:pPr>
        <w:pStyle w:val="111"/>
      </w:pPr>
      <w:bookmarkStart w:id="25" w:name="_Toc20403557"/>
      <w:r>
        <w:t>2.2.1. Thêm mới ngân hàng câu hỏi</w:t>
      </w:r>
      <w:bookmarkEnd w:id="25"/>
    </w:p>
    <w:p w14:paraId="3AD6EE5E" w14:textId="10EE34B7" w:rsidR="00363409" w:rsidRDefault="00363409" w:rsidP="00363409">
      <w:pPr>
        <w:pStyle w:val="ListParagraph"/>
        <w:numPr>
          <w:ilvl w:val="0"/>
          <w:numId w:val="21"/>
        </w:numPr>
      </w:pPr>
      <w:r>
        <w:t xml:space="preserve">Vào </w:t>
      </w:r>
      <w:r w:rsidRPr="00363409">
        <w:rPr>
          <w:b/>
          <w:bCs/>
        </w:rPr>
        <w:t>Trang cá nhân</w:t>
      </w:r>
      <w:r w:rsidR="00152E5B" w:rsidRPr="00152E5B">
        <w:t>, c</w:t>
      </w:r>
      <w:r>
        <w:t xml:space="preserve">họn </w:t>
      </w:r>
      <w:r w:rsidRPr="00363409">
        <w:rPr>
          <w:b/>
          <w:bCs/>
        </w:rPr>
        <w:t>Ngân hàng câu hỏi</w:t>
      </w:r>
      <w:r w:rsidR="00152E5B" w:rsidRPr="00152E5B">
        <w:t xml:space="preserve">, </w:t>
      </w:r>
      <w:r w:rsidR="00152E5B">
        <w:t>c</w:t>
      </w:r>
      <w:r>
        <w:t xml:space="preserve">họn </w:t>
      </w:r>
      <w:r w:rsidRPr="00363409">
        <w:rPr>
          <w:b/>
          <w:bCs/>
        </w:rPr>
        <w:t>Thêm mới ngân hàng câu hỏi</w:t>
      </w:r>
      <w:r>
        <w:t>.</w:t>
      </w:r>
    </w:p>
    <w:p w14:paraId="3D62A2C4" w14:textId="5E07E535" w:rsidR="00363409" w:rsidRDefault="00363409" w:rsidP="00363409">
      <w:pPr>
        <w:pStyle w:val="ListParagraph"/>
        <w:numPr>
          <w:ilvl w:val="0"/>
          <w:numId w:val="21"/>
        </w:numPr>
      </w:pPr>
      <w:r>
        <w:t>Nhập các thông tin cơ bản của ngân hàng câu hỏi vào: Tên ngân hàng câu hỏi, khối lớp, môn học...</w:t>
      </w:r>
    </w:p>
    <w:p w14:paraId="6FF1145E" w14:textId="416525B9" w:rsidR="00363409" w:rsidRDefault="00363409" w:rsidP="00363409">
      <w:pPr>
        <w:pStyle w:val="ListParagraph"/>
        <w:numPr>
          <w:ilvl w:val="0"/>
          <w:numId w:val="21"/>
        </w:numPr>
      </w:pPr>
      <w:r>
        <w:t xml:space="preserve">Nhấn </w:t>
      </w:r>
      <w:r w:rsidRPr="00363409">
        <w:rPr>
          <w:b/>
          <w:bCs/>
        </w:rPr>
        <w:t>Lưu lại</w:t>
      </w:r>
      <w:r>
        <w:t xml:space="preserve">. </w:t>
      </w:r>
    </w:p>
    <w:p w14:paraId="3E7043D9" w14:textId="53C23450" w:rsidR="00363409" w:rsidRDefault="00363409" w:rsidP="002453ED">
      <w:pPr>
        <w:jc w:val="center"/>
      </w:pPr>
      <w:r>
        <w:rPr>
          <w:noProof/>
        </w:rPr>
        <w:drawing>
          <wp:inline distT="0" distB="0" distL="0" distR="0" wp14:anchorId="5C5DD26D" wp14:editId="036E6384">
            <wp:extent cx="5158333" cy="198755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68214" cy="1991363"/>
                    </a:xfrm>
                    <a:prstGeom prst="rect">
                      <a:avLst/>
                    </a:prstGeom>
                  </pic:spPr>
                </pic:pic>
              </a:graphicData>
            </a:graphic>
          </wp:inline>
        </w:drawing>
      </w:r>
    </w:p>
    <w:p w14:paraId="256DFFA9" w14:textId="2537A44E" w:rsidR="00A83859" w:rsidRDefault="00A83859" w:rsidP="00514E06">
      <w:pPr>
        <w:pStyle w:val="111"/>
      </w:pPr>
      <w:bookmarkStart w:id="26" w:name="_Toc20403558"/>
      <w:r>
        <w:t>2.2.2. Thêm câu hỏi</w:t>
      </w:r>
      <w:bookmarkEnd w:id="26"/>
    </w:p>
    <w:p w14:paraId="36714D95" w14:textId="39D79ED4" w:rsidR="00363409" w:rsidRPr="00AF21E3" w:rsidRDefault="00AF21E3" w:rsidP="00363409">
      <w:pPr>
        <w:rPr>
          <w:i/>
          <w:iCs/>
        </w:rPr>
      </w:pPr>
      <w:r w:rsidRPr="00AF21E3">
        <w:rPr>
          <w:i/>
          <w:iCs/>
        </w:rPr>
        <w:t xml:space="preserve">Cách 1: </w:t>
      </w:r>
      <w:r w:rsidR="00363409" w:rsidRPr="00AF21E3">
        <w:rPr>
          <w:i/>
          <w:iCs/>
        </w:rPr>
        <w:t>Nhập tay</w:t>
      </w:r>
    </w:p>
    <w:p w14:paraId="407A2EF3" w14:textId="6338AABA" w:rsidR="005E1428" w:rsidRDefault="00363409" w:rsidP="005E1428">
      <w:pPr>
        <w:pStyle w:val="ListParagraph"/>
        <w:numPr>
          <w:ilvl w:val="0"/>
          <w:numId w:val="29"/>
        </w:numPr>
      </w:pPr>
      <w:r>
        <w:t xml:space="preserve">Nhập </w:t>
      </w:r>
      <w:r w:rsidR="00DE3FAC">
        <w:t>t</w:t>
      </w:r>
      <w:r>
        <w:t>iêu đề câu hỏi;</w:t>
      </w:r>
    </w:p>
    <w:p w14:paraId="086CFEA6" w14:textId="7B0D18B7" w:rsidR="00363409" w:rsidRDefault="00363409" w:rsidP="005E1428">
      <w:pPr>
        <w:pStyle w:val="ListParagraph"/>
        <w:numPr>
          <w:ilvl w:val="0"/>
          <w:numId w:val="29"/>
        </w:numPr>
      </w:pPr>
      <w:r>
        <w:t xml:space="preserve">Chủ đề câu hỏi; </w:t>
      </w:r>
    </w:p>
    <w:p w14:paraId="5871D030" w14:textId="7010384B" w:rsidR="00363409" w:rsidRDefault="00363409" w:rsidP="005E1428">
      <w:pPr>
        <w:pStyle w:val="ListParagraph"/>
        <w:numPr>
          <w:ilvl w:val="0"/>
          <w:numId w:val="29"/>
        </w:numPr>
      </w:pPr>
      <w:r>
        <w:t>Độ khó câu hỏi;</w:t>
      </w:r>
    </w:p>
    <w:p w14:paraId="214CAFE2" w14:textId="024ECB4A" w:rsidR="00363409" w:rsidRDefault="00363409" w:rsidP="005E1428">
      <w:pPr>
        <w:pStyle w:val="ListParagraph"/>
        <w:numPr>
          <w:ilvl w:val="0"/>
          <w:numId w:val="29"/>
        </w:numPr>
      </w:pPr>
      <w:r>
        <w:t xml:space="preserve">Dạng câu hỏi: </w:t>
      </w:r>
      <w:r w:rsidR="00ED24C6">
        <w:t>một</w:t>
      </w:r>
      <w:r>
        <w:t xml:space="preserve"> đáp án, nhiều đáp án, đúng/sai</w:t>
      </w:r>
      <w:r w:rsidR="00F14AC5">
        <w:t>, điền vào chỗ trống, đúng/sai, tự luận, khoanh tròn và chọn một đáp án, đọc hiểu, gạch chân từ cần chọn, nối chéo</w:t>
      </w:r>
      <w:r>
        <w:t>...</w:t>
      </w:r>
    </w:p>
    <w:p w14:paraId="6A2F10F9" w14:textId="50ABD1B2" w:rsidR="00883CFB" w:rsidRDefault="00883CFB" w:rsidP="002453ED">
      <w:pPr>
        <w:jc w:val="center"/>
      </w:pPr>
      <w:r>
        <w:rPr>
          <w:noProof/>
        </w:rPr>
        <w:drawing>
          <wp:inline distT="0" distB="0" distL="0" distR="0" wp14:anchorId="6A98899B" wp14:editId="2EB71EA1">
            <wp:extent cx="5254381" cy="40894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26703" cy="4145687"/>
                    </a:xfrm>
                    <a:prstGeom prst="rect">
                      <a:avLst/>
                    </a:prstGeom>
                  </pic:spPr>
                </pic:pic>
              </a:graphicData>
            </a:graphic>
          </wp:inline>
        </w:drawing>
      </w:r>
    </w:p>
    <w:p w14:paraId="274D351A" w14:textId="77777777" w:rsidR="00AF21E3" w:rsidRPr="00AF21E3" w:rsidRDefault="00AF21E3" w:rsidP="00363409">
      <w:pPr>
        <w:rPr>
          <w:i/>
          <w:iCs/>
        </w:rPr>
      </w:pPr>
      <w:r w:rsidRPr="00AF21E3">
        <w:rPr>
          <w:i/>
          <w:iCs/>
        </w:rPr>
        <w:lastRenderedPageBreak/>
        <w:t xml:space="preserve">Cách </w:t>
      </w:r>
      <w:r w:rsidR="00363409" w:rsidRPr="00AF21E3">
        <w:rPr>
          <w:i/>
          <w:iCs/>
        </w:rPr>
        <w:t>2</w:t>
      </w:r>
      <w:r w:rsidRPr="00AF21E3">
        <w:rPr>
          <w:i/>
          <w:iCs/>
        </w:rPr>
        <w:t xml:space="preserve">: </w:t>
      </w:r>
      <w:r w:rsidR="00363409" w:rsidRPr="00AF21E3">
        <w:rPr>
          <w:i/>
          <w:iCs/>
        </w:rPr>
        <w:t>Nhập từ Excel/XML</w:t>
      </w:r>
    </w:p>
    <w:p w14:paraId="160440E7" w14:textId="333C65C9" w:rsidR="00363409" w:rsidRDefault="00CF1D75" w:rsidP="005E1428">
      <w:pPr>
        <w:pStyle w:val="ListParagraph"/>
        <w:numPr>
          <w:ilvl w:val="0"/>
          <w:numId w:val="27"/>
        </w:numPr>
      </w:pPr>
      <w:r>
        <w:t xml:space="preserve">Nhập nội dung câu hỏi vào file Excel theo mẫu. </w:t>
      </w:r>
      <w:r w:rsidR="005E1428">
        <w:t>N</w:t>
      </w:r>
      <w:r w:rsidR="00363409">
        <w:t xml:space="preserve">ếu chưa có file mẫu thì nhấn </w:t>
      </w:r>
      <w:r w:rsidR="00363409" w:rsidRPr="00720EE0">
        <w:rPr>
          <w:b/>
          <w:bCs/>
        </w:rPr>
        <w:t>Lấy file mẫu</w:t>
      </w:r>
      <w:r w:rsidR="00363409">
        <w:t xml:space="preserve"> để tải về</w:t>
      </w:r>
      <w:r w:rsidR="00011D1D">
        <w:t xml:space="preserve">. </w:t>
      </w:r>
    </w:p>
    <w:p w14:paraId="2A2FA69F" w14:textId="4D90554E" w:rsidR="00124368" w:rsidRDefault="007A41E8" w:rsidP="00124368">
      <w:r>
        <w:rPr>
          <w:noProof/>
        </w:rPr>
        <w:drawing>
          <wp:inline distT="0" distB="0" distL="0" distR="0" wp14:anchorId="35256A5A" wp14:editId="200995D0">
            <wp:extent cx="611886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37267" cy="1337511"/>
                    </a:xfrm>
                    <a:prstGeom prst="rect">
                      <a:avLst/>
                    </a:prstGeom>
                  </pic:spPr>
                </pic:pic>
              </a:graphicData>
            </a:graphic>
          </wp:inline>
        </w:drawing>
      </w:r>
    </w:p>
    <w:p w14:paraId="3C3AA28E" w14:textId="05BA1D81" w:rsidR="00363409" w:rsidRDefault="00363409" w:rsidP="00F74350">
      <w:pPr>
        <w:pStyle w:val="ListParagraph"/>
        <w:numPr>
          <w:ilvl w:val="0"/>
          <w:numId w:val="27"/>
        </w:numPr>
      </w:pPr>
      <w:r>
        <w:t xml:space="preserve">Chọn chủ đề câu hỏi; </w:t>
      </w:r>
    </w:p>
    <w:p w14:paraId="2B87B757" w14:textId="77777777" w:rsidR="00F74350" w:rsidRDefault="00363409" w:rsidP="00F74350">
      <w:pPr>
        <w:pStyle w:val="ListParagraph"/>
        <w:numPr>
          <w:ilvl w:val="0"/>
          <w:numId w:val="27"/>
        </w:numPr>
      </w:pPr>
      <w:r>
        <w:t xml:space="preserve">Chọn </w:t>
      </w:r>
      <w:r w:rsidR="00DE3FAC">
        <w:t>d</w:t>
      </w:r>
      <w:r>
        <w:t>ạng câu hỏi</w:t>
      </w:r>
      <w:r w:rsidR="001860A0">
        <w:t>: một đáp án hoặc nhiều đáp án</w:t>
      </w:r>
      <w:r>
        <w:t xml:space="preserve">; </w:t>
      </w:r>
    </w:p>
    <w:p w14:paraId="0567BE0E" w14:textId="27A62289" w:rsidR="00F74350" w:rsidRDefault="00363409" w:rsidP="00F74350">
      <w:pPr>
        <w:pStyle w:val="ListParagraph"/>
        <w:numPr>
          <w:ilvl w:val="0"/>
          <w:numId w:val="27"/>
        </w:numPr>
      </w:pPr>
      <w:r>
        <w:t xml:space="preserve">Chọn File muốn tải lên; </w:t>
      </w:r>
    </w:p>
    <w:p w14:paraId="07F7A28A" w14:textId="37CE6E3C" w:rsidR="00124368" w:rsidRDefault="00363409" w:rsidP="00F74350">
      <w:pPr>
        <w:pStyle w:val="ListParagraph"/>
        <w:numPr>
          <w:ilvl w:val="0"/>
          <w:numId w:val="27"/>
        </w:numPr>
      </w:pPr>
      <w:r>
        <w:t xml:space="preserve">Nhấn </w:t>
      </w:r>
      <w:r w:rsidRPr="00F74350">
        <w:rPr>
          <w:b/>
          <w:bCs/>
        </w:rPr>
        <w:t>Lưu lại</w:t>
      </w:r>
      <w:r>
        <w:t xml:space="preserve"> để hoàn tất việc sao chép. </w:t>
      </w:r>
    </w:p>
    <w:p w14:paraId="0DD1AF01" w14:textId="4F6F9D70" w:rsidR="00124368" w:rsidRDefault="00124368" w:rsidP="00124368">
      <w:r>
        <w:rPr>
          <w:noProof/>
        </w:rPr>
        <w:drawing>
          <wp:inline distT="0" distB="0" distL="0" distR="0" wp14:anchorId="542D8D71" wp14:editId="7FB73812">
            <wp:extent cx="6120765" cy="1471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1471295"/>
                    </a:xfrm>
                    <a:prstGeom prst="rect">
                      <a:avLst/>
                    </a:prstGeom>
                  </pic:spPr>
                </pic:pic>
              </a:graphicData>
            </a:graphic>
          </wp:inline>
        </w:drawing>
      </w:r>
    </w:p>
    <w:p w14:paraId="0B621995" w14:textId="77777777" w:rsidR="00AF21E3" w:rsidRPr="00AF21E3" w:rsidRDefault="00AF21E3" w:rsidP="00363409">
      <w:pPr>
        <w:rPr>
          <w:i/>
          <w:iCs/>
        </w:rPr>
      </w:pPr>
      <w:r w:rsidRPr="00AF21E3">
        <w:rPr>
          <w:i/>
          <w:iCs/>
        </w:rPr>
        <w:t xml:space="preserve">Cách 3: </w:t>
      </w:r>
      <w:r w:rsidR="00363409" w:rsidRPr="00AF21E3">
        <w:rPr>
          <w:i/>
          <w:iCs/>
        </w:rPr>
        <w:t>Sao chép từ file Word</w:t>
      </w:r>
    </w:p>
    <w:p w14:paraId="7463B497" w14:textId="04CB3BB2" w:rsidR="0041324C" w:rsidRDefault="00363409" w:rsidP="00FA46D4">
      <w:pPr>
        <w:pStyle w:val="ListParagraph"/>
        <w:numPr>
          <w:ilvl w:val="0"/>
          <w:numId w:val="28"/>
        </w:numPr>
      </w:pPr>
      <w:r>
        <w:t>Soạn câu hỏi trên file Word theo hướng dẫn</w:t>
      </w:r>
      <w:r w:rsidR="00C70C7A">
        <w:t xml:space="preserve">. </w:t>
      </w:r>
      <w:r w:rsidR="005E1428">
        <w:t xml:space="preserve">Nếu chưa có file mẫu thì nhấn </w:t>
      </w:r>
      <w:r w:rsidR="005E1428" w:rsidRPr="00872D0F">
        <w:rPr>
          <w:b/>
          <w:bCs/>
        </w:rPr>
        <w:t>Download tại đây</w:t>
      </w:r>
      <w:r w:rsidR="005E1428">
        <w:t xml:space="preserve"> để tải về</w:t>
      </w:r>
      <w:r w:rsidR="00124B78">
        <w:t xml:space="preserve">; </w:t>
      </w:r>
    </w:p>
    <w:p w14:paraId="30FC985F" w14:textId="024B57DD" w:rsidR="00363409" w:rsidRDefault="00363409" w:rsidP="005E1428">
      <w:pPr>
        <w:pStyle w:val="ListParagraph"/>
        <w:numPr>
          <w:ilvl w:val="0"/>
          <w:numId w:val="28"/>
        </w:numPr>
      </w:pPr>
      <w:r>
        <w:t xml:space="preserve">Copy câu hỏi </w:t>
      </w:r>
      <w:r w:rsidR="00C17AA1">
        <w:t xml:space="preserve">từ file Word (nhấn Ctrl+C) </w:t>
      </w:r>
      <w:r>
        <w:t>và paste (</w:t>
      </w:r>
      <w:r w:rsidR="00C17AA1">
        <w:t xml:space="preserve">nhấn </w:t>
      </w:r>
      <w:r>
        <w:t>Ctrl+V) sang ViettelStudy</w:t>
      </w:r>
      <w:r w:rsidR="005D6EA0">
        <w:t>;</w:t>
      </w:r>
    </w:p>
    <w:p w14:paraId="656E4548" w14:textId="630E14D0" w:rsidR="00363409" w:rsidRDefault="00363409" w:rsidP="005E1428">
      <w:pPr>
        <w:pStyle w:val="ListParagraph"/>
        <w:numPr>
          <w:ilvl w:val="0"/>
          <w:numId w:val="28"/>
        </w:numPr>
      </w:pPr>
      <w:r>
        <w:t>Đối với các câu hỏi có chứa công thức toàn học hoặc hình ảnh đính kèm</w:t>
      </w:r>
      <w:r w:rsidR="00C17AA1">
        <w:t xml:space="preserve">, hệ thống sẽ hỏi có muốn sao chép những hình ảnh, công thức đó hay không, </w:t>
      </w:r>
      <w:r>
        <w:t xml:space="preserve">chọn </w:t>
      </w:r>
      <w:r w:rsidRPr="00C5005F">
        <w:rPr>
          <w:b/>
          <w:bCs/>
        </w:rPr>
        <w:t>Tiếp tục</w:t>
      </w:r>
      <w:r>
        <w:t>;</w:t>
      </w:r>
    </w:p>
    <w:p w14:paraId="5264D404" w14:textId="6358C976" w:rsidR="00363409" w:rsidRDefault="00363409" w:rsidP="005E1428">
      <w:pPr>
        <w:pStyle w:val="ListParagraph"/>
        <w:numPr>
          <w:ilvl w:val="0"/>
          <w:numId w:val="28"/>
        </w:numPr>
      </w:pPr>
      <w:r>
        <w:t xml:space="preserve">Nhấn Ctrl+V một lần nữa để </w:t>
      </w:r>
      <w:r w:rsidR="00C17AA1">
        <w:t xml:space="preserve">dán (paste) </w:t>
      </w:r>
      <w:r>
        <w:t>đường dẫn của ảnh</w:t>
      </w:r>
      <w:r w:rsidR="00C17AA1">
        <w:t xml:space="preserve"> cho hệ thống nhận diện</w:t>
      </w:r>
      <w:r>
        <w:t>;</w:t>
      </w:r>
    </w:p>
    <w:p w14:paraId="62A6F915" w14:textId="57109AD8" w:rsidR="00363409" w:rsidRDefault="00363409" w:rsidP="005E1428">
      <w:pPr>
        <w:pStyle w:val="ListParagraph"/>
        <w:numPr>
          <w:ilvl w:val="0"/>
          <w:numId w:val="28"/>
        </w:numPr>
      </w:pPr>
      <w:r>
        <w:t xml:space="preserve">Nhấn </w:t>
      </w:r>
      <w:r w:rsidRPr="00353463">
        <w:rPr>
          <w:b/>
          <w:bCs/>
        </w:rPr>
        <w:t>Lưu lại</w:t>
      </w:r>
      <w:r>
        <w:t xml:space="preserve"> để hoàn tất việc sao chép.</w:t>
      </w:r>
    </w:p>
    <w:p w14:paraId="1E822574" w14:textId="1405E6AA" w:rsidR="00281C97" w:rsidRDefault="009368A9" w:rsidP="00514E06">
      <w:pPr>
        <w:pStyle w:val="111"/>
      </w:pPr>
      <w:bookmarkStart w:id="27" w:name="_Toc20403559"/>
      <w:r>
        <w:t>2.3.4. Chia sẻ ngân hàng câu hỏi</w:t>
      </w:r>
      <w:bookmarkEnd w:id="27"/>
    </w:p>
    <w:p w14:paraId="34019D62" w14:textId="682A9BB7" w:rsidR="00F25F51" w:rsidRDefault="00F25F51" w:rsidP="00F25F51">
      <w:pPr>
        <w:ind w:firstLine="720"/>
      </w:pPr>
      <w:r w:rsidRPr="00F25F51">
        <w:t>Giáo viên có thể chia sẻ ngân hàng câu hỏi của mình cho các giáo viên khác bằng cách</w:t>
      </w:r>
      <w:r w:rsidR="004A779C">
        <w:t xml:space="preserve">: </w:t>
      </w:r>
    </w:p>
    <w:p w14:paraId="508D6FE9" w14:textId="420424B9" w:rsidR="00281C97" w:rsidRPr="00F25F51" w:rsidRDefault="00F25F51" w:rsidP="00F25F51">
      <w:pPr>
        <w:pStyle w:val="ListParagraph"/>
        <w:numPr>
          <w:ilvl w:val="0"/>
          <w:numId w:val="42"/>
        </w:numPr>
      </w:pPr>
      <w:r w:rsidRPr="00F25F51">
        <w:t>Vào ngân hàng câu hỏi cần chia sẻ;</w:t>
      </w:r>
    </w:p>
    <w:p w14:paraId="39498607" w14:textId="0968AA11" w:rsidR="00F25F51" w:rsidRPr="00F25F51" w:rsidRDefault="00F25F51" w:rsidP="00281C97">
      <w:pPr>
        <w:pStyle w:val="ListParagraph"/>
        <w:numPr>
          <w:ilvl w:val="0"/>
          <w:numId w:val="33"/>
        </w:numPr>
      </w:pPr>
      <w:r w:rsidRPr="00F25F51">
        <w:t xml:space="preserve">Chọn </w:t>
      </w:r>
      <w:r w:rsidRPr="00F25F51">
        <w:rPr>
          <w:b/>
          <w:bCs/>
        </w:rPr>
        <w:t>Chỉ định bạn bè</w:t>
      </w:r>
      <w:r w:rsidRPr="00F25F51">
        <w:t xml:space="preserve">, sau đó chọn giáo viên muốn chia sẻ. </w:t>
      </w:r>
    </w:p>
    <w:p w14:paraId="52A39133" w14:textId="6B8F4091" w:rsidR="00F25F51" w:rsidRPr="00F25F51" w:rsidRDefault="00F25F51" w:rsidP="00F25F51">
      <w:pPr>
        <w:rPr>
          <w:highlight w:val="yellow"/>
        </w:rPr>
      </w:pPr>
      <w:r>
        <w:rPr>
          <w:noProof/>
        </w:rPr>
        <w:drawing>
          <wp:inline distT="0" distB="0" distL="0" distR="0" wp14:anchorId="71ACF029" wp14:editId="5AD863E3">
            <wp:extent cx="6120765" cy="19134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33.png"/>
                    <pic:cNvPicPr/>
                  </pic:nvPicPr>
                  <pic:blipFill rotWithShape="1">
                    <a:blip r:embed="rId73">
                      <a:extLst>
                        <a:ext uri="{28A0092B-C50C-407E-A947-70E740481C1C}">
                          <a14:useLocalDpi xmlns:a14="http://schemas.microsoft.com/office/drawing/2010/main" val="0"/>
                        </a:ext>
                      </a:extLst>
                    </a:blip>
                    <a:srcRect b="14442"/>
                    <a:stretch/>
                  </pic:blipFill>
                  <pic:spPr bwMode="auto">
                    <a:xfrm>
                      <a:off x="0" y="0"/>
                      <a:ext cx="6120765" cy="1913466"/>
                    </a:xfrm>
                    <a:prstGeom prst="rect">
                      <a:avLst/>
                    </a:prstGeom>
                    <a:ln>
                      <a:noFill/>
                    </a:ln>
                    <a:extLst>
                      <a:ext uri="{53640926-AAD7-44D8-BBD7-CCE9431645EC}">
                        <a14:shadowObscured xmlns:a14="http://schemas.microsoft.com/office/drawing/2010/main"/>
                      </a:ext>
                    </a:extLst>
                  </pic:spPr>
                </pic:pic>
              </a:graphicData>
            </a:graphic>
          </wp:inline>
        </w:drawing>
      </w:r>
    </w:p>
    <w:p w14:paraId="2FE5E1A2" w14:textId="5A5EC15E" w:rsidR="006D52AC" w:rsidRDefault="006D52AC" w:rsidP="00514E06">
      <w:pPr>
        <w:pStyle w:val="11"/>
      </w:pPr>
      <w:bookmarkStart w:id="28" w:name="_Toc20403560"/>
      <w:r>
        <w:lastRenderedPageBreak/>
        <w:t>2.3. Tạo kỳ thi</w:t>
      </w:r>
      <w:bookmarkEnd w:id="28"/>
    </w:p>
    <w:p w14:paraId="002D2259" w14:textId="4A9D4C21" w:rsidR="009D2F75" w:rsidRDefault="009D2F75" w:rsidP="009D2F75">
      <w:pPr>
        <w:pStyle w:val="111"/>
      </w:pPr>
      <w:bookmarkStart w:id="29" w:name="_Toc20403561"/>
      <w:r>
        <w:t>2.3.1. Tạo kỳ thi</w:t>
      </w:r>
      <w:bookmarkEnd w:id="29"/>
    </w:p>
    <w:p w14:paraId="0785C189" w14:textId="5272315D" w:rsidR="00514E06" w:rsidRDefault="00514E06" w:rsidP="00514E06">
      <w:pPr>
        <w:pStyle w:val="ListParagraph"/>
        <w:numPr>
          <w:ilvl w:val="0"/>
          <w:numId w:val="30"/>
        </w:numPr>
      </w:pPr>
      <w:r>
        <w:t xml:space="preserve">Tại </w:t>
      </w:r>
      <w:r w:rsidRPr="00BD383A">
        <w:rPr>
          <w:b/>
          <w:bCs/>
        </w:rPr>
        <w:t>Trang cá nhân</w:t>
      </w:r>
      <w:r w:rsidR="0095422A">
        <w:t>, c</w:t>
      </w:r>
      <w:r>
        <w:t xml:space="preserve">họn </w:t>
      </w:r>
      <w:r w:rsidRPr="00BD383A">
        <w:rPr>
          <w:b/>
          <w:bCs/>
        </w:rPr>
        <w:t>Kỳ thi</w:t>
      </w:r>
      <w:r w:rsidR="0095422A" w:rsidRPr="0095422A">
        <w:t>, c</w:t>
      </w:r>
      <w:r>
        <w:t xml:space="preserve">họn </w:t>
      </w:r>
      <w:r w:rsidRPr="00BD383A">
        <w:rPr>
          <w:b/>
          <w:bCs/>
        </w:rPr>
        <w:t>Thêm mới kỳ thi</w:t>
      </w:r>
    </w:p>
    <w:p w14:paraId="315E5FD0" w14:textId="6FCCF719" w:rsidR="00514E06" w:rsidRDefault="00514E06" w:rsidP="00514E06">
      <w:pPr>
        <w:pStyle w:val="ListParagraph"/>
        <w:numPr>
          <w:ilvl w:val="0"/>
          <w:numId w:val="30"/>
        </w:numPr>
      </w:pPr>
      <w:r>
        <w:t>Nhập các thông tin của kỳ thi</w:t>
      </w:r>
      <w:r w:rsidR="00972F9B">
        <w:t xml:space="preserve">: </w:t>
      </w:r>
    </w:p>
    <w:p w14:paraId="0C8E8D80" w14:textId="76BBE111" w:rsidR="00514E06" w:rsidRDefault="00514E06" w:rsidP="00514E06">
      <w:pPr>
        <w:pStyle w:val="ListParagraph"/>
        <w:numPr>
          <w:ilvl w:val="0"/>
          <w:numId w:val="31"/>
        </w:numPr>
      </w:pPr>
      <w:r>
        <w:t xml:space="preserve">Tên kỳ thi; </w:t>
      </w:r>
    </w:p>
    <w:p w14:paraId="53D7204B" w14:textId="2EAB22DA" w:rsidR="00514E06" w:rsidRDefault="00514E06" w:rsidP="00514E06">
      <w:pPr>
        <w:pStyle w:val="ListParagraph"/>
        <w:numPr>
          <w:ilvl w:val="0"/>
          <w:numId w:val="31"/>
        </w:numPr>
      </w:pPr>
      <w:r>
        <w:t>Thời gian bắt đầu, thời gian kết thúc;</w:t>
      </w:r>
    </w:p>
    <w:p w14:paraId="7EFED14E" w14:textId="1FCB946F" w:rsidR="00514E06" w:rsidRDefault="00514E06" w:rsidP="00514E06">
      <w:pPr>
        <w:pStyle w:val="ListParagraph"/>
        <w:numPr>
          <w:ilvl w:val="0"/>
          <w:numId w:val="31"/>
        </w:numPr>
      </w:pPr>
      <w:r>
        <w:t>Khối lớp, môn học;</w:t>
      </w:r>
    </w:p>
    <w:p w14:paraId="10B0AB67" w14:textId="5FADCF28" w:rsidR="00514E06" w:rsidRDefault="00514E06" w:rsidP="00514E06">
      <w:pPr>
        <w:pStyle w:val="ListParagraph"/>
        <w:numPr>
          <w:ilvl w:val="0"/>
          <w:numId w:val="31"/>
        </w:numPr>
      </w:pPr>
      <w:r>
        <w:t>Giới thiệu: giáo viên nhập nội dung giới thiệu sơ bộ về kỳ thi;</w:t>
      </w:r>
    </w:p>
    <w:p w14:paraId="64AC50E1" w14:textId="67A04756" w:rsidR="00514E06" w:rsidRDefault="00514E06" w:rsidP="00514E06">
      <w:pPr>
        <w:pStyle w:val="ListParagraph"/>
        <w:numPr>
          <w:ilvl w:val="0"/>
          <w:numId w:val="31"/>
        </w:numPr>
      </w:pPr>
      <w:r>
        <w:t>Điều kiện đầu vào (nếu muốn);</w:t>
      </w:r>
    </w:p>
    <w:p w14:paraId="41A7A600" w14:textId="41BC763A" w:rsidR="00514E06" w:rsidRDefault="00514E06" w:rsidP="00514E06">
      <w:pPr>
        <w:pStyle w:val="ListParagraph"/>
        <w:numPr>
          <w:ilvl w:val="0"/>
          <w:numId w:val="31"/>
        </w:numPr>
      </w:pPr>
      <w:r>
        <w:t xml:space="preserve">Chia sẻ (chọn đối tượng được phép tham gia thi: </w:t>
      </w:r>
      <w:r w:rsidRPr="004C6F30">
        <w:rPr>
          <w:i/>
          <w:iCs/>
        </w:rPr>
        <w:t>Công khai, Chỉ định, Ngoài trừ, Chỉ mình tôi</w:t>
      </w:r>
      <w:r>
        <w:t xml:space="preserve">). </w:t>
      </w:r>
    </w:p>
    <w:p w14:paraId="579814CE" w14:textId="755E6CD8" w:rsidR="00514E06" w:rsidRDefault="00514E06" w:rsidP="00514E06">
      <w:pPr>
        <w:pStyle w:val="ListParagraph"/>
        <w:numPr>
          <w:ilvl w:val="0"/>
          <w:numId w:val="30"/>
        </w:numPr>
      </w:pPr>
      <w:r>
        <w:t xml:space="preserve">Nhấn </w:t>
      </w:r>
      <w:r w:rsidRPr="00C00FB9">
        <w:rPr>
          <w:b/>
          <w:bCs/>
        </w:rPr>
        <w:t>Lưu lại</w:t>
      </w:r>
      <w:r>
        <w:t xml:space="preserve">. </w:t>
      </w:r>
    </w:p>
    <w:p w14:paraId="05CF93E0" w14:textId="7CFD8A5A" w:rsidR="006D52AC" w:rsidRDefault="006D52AC" w:rsidP="009D2F75">
      <w:pPr>
        <w:pStyle w:val="111"/>
      </w:pPr>
      <w:bookmarkStart w:id="30" w:name="_Toc20403562"/>
      <w:r>
        <w:t>2.</w:t>
      </w:r>
      <w:r w:rsidR="009D2F75">
        <w:t>3.2</w:t>
      </w:r>
      <w:r>
        <w:t>. Tạo đề thi</w:t>
      </w:r>
      <w:bookmarkEnd w:id="30"/>
    </w:p>
    <w:p w14:paraId="25B19D2D" w14:textId="2384CD15" w:rsidR="00772D3B" w:rsidRDefault="00772D3B" w:rsidP="00772D3B">
      <w:pPr>
        <w:ind w:firstLine="720"/>
      </w:pPr>
      <w:r>
        <w:t xml:space="preserve">Vào trang quản trị của kỳ thi, chọn </w:t>
      </w:r>
      <w:r w:rsidRPr="00E944FF">
        <w:rPr>
          <w:b/>
          <w:bCs/>
        </w:rPr>
        <w:t>Đề thi</w:t>
      </w:r>
      <w:r>
        <w:t xml:space="preserve">, chọn </w:t>
      </w:r>
      <w:r w:rsidRPr="00E944FF">
        <w:rPr>
          <w:b/>
          <w:bCs/>
        </w:rPr>
        <w:t>Thêm mới</w:t>
      </w:r>
      <w:r>
        <w:t xml:space="preserve">. Giáo viên có thể chọn một trong các kiểu đề thi sau: </w:t>
      </w:r>
    </w:p>
    <w:p w14:paraId="2C9F5A68" w14:textId="6FC4761C" w:rsidR="00772D3B" w:rsidRDefault="00772D3B" w:rsidP="00AC3869">
      <w:r>
        <w:rPr>
          <w:noProof/>
        </w:rPr>
        <w:drawing>
          <wp:inline distT="0" distB="0" distL="0" distR="0" wp14:anchorId="5EF407AE" wp14:editId="43D5D29C">
            <wp:extent cx="6120765" cy="1418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1418590"/>
                    </a:xfrm>
                    <a:prstGeom prst="rect">
                      <a:avLst/>
                    </a:prstGeom>
                  </pic:spPr>
                </pic:pic>
              </a:graphicData>
            </a:graphic>
          </wp:inline>
        </w:drawing>
      </w:r>
    </w:p>
    <w:p w14:paraId="664E2E2B" w14:textId="4DCAAEC0" w:rsidR="00514E06" w:rsidRPr="009D2F75" w:rsidRDefault="009D2F75" w:rsidP="009D2F75">
      <w:pPr>
        <w:rPr>
          <w:i/>
          <w:iCs/>
        </w:rPr>
      </w:pPr>
      <w:r w:rsidRPr="009D2F75">
        <w:rPr>
          <w:i/>
          <w:iCs/>
        </w:rPr>
        <w:t xml:space="preserve">Cách 1: </w:t>
      </w:r>
      <w:r w:rsidR="00514E06" w:rsidRPr="009D2F75">
        <w:rPr>
          <w:i/>
          <w:iCs/>
        </w:rPr>
        <w:t>Đề thi nhập tay</w:t>
      </w:r>
    </w:p>
    <w:p w14:paraId="46FD596A" w14:textId="6F6A7A2D" w:rsidR="008307E9" w:rsidRDefault="00514E06" w:rsidP="008307E9">
      <w:pPr>
        <w:pStyle w:val="ListParagraph"/>
        <w:numPr>
          <w:ilvl w:val="0"/>
          <w:numId w:val="32"/>
        </w:numPr>
      </w:pPr>
      <w:r>
        <w:t xml:space="preserve">Giáo viên nhập lần lượt từng câu hỏi vào đề thi. </w:t>
      </w:r>
      <w:r w:rsidR="008307E9">
        <w:t>Tương tự phần nhập câu hỏi bằng tay</w:t>
      </w:r>
      <w:r w:rsidR="00C32A91">
        <w:t xml:space="preserve"> ở phần </w:t>
      </w:r>
      <w:r w:rsidR="00C32A91" w:rsidRPr="003E58D8">
        <w:rPr>
          <w:b/>
          <w:bCs/>
          <w:i/>
          <w:iCs/>
        </w:rPr>
        <w:t>2.2.2 Thêm câu hỏi</w:t>
      </w:r>
      <w:r w:rsidR="008307E9">
        <w:t xml:space="preserve"> </w:t>
      </w:r>
    </w:p>
    <w:p w14:paraId="3BF05B28" w14:textId="581C40A5" w:rsidR="00514E06" w:rsidRPr="009D2F75" w:rsidRDefault="009D2F75" w:rsidP="009D2F75">
      <w:pPr>
        <w:rPr>
          <w:i/>
          <w:iCs/>
        </w:rPr>
      </w:pPr>
      <w:r w:rsidRPr="009D2F75">
        <w:rPr>
          <w:i/>
          <w:iCs/>
        </w:rPr>
        <w:t xml:space="preserve">Cách 2: </w:t>
      </w:r>
      <w:r w:rsidR="00514E06" w:rsidRPr="009D2F75">
        <w:rPr>
          <w:i/>
          <w:iCs/>
        </w:rPr>
        <w:t>Đề thi PDF</w:t>
      </w:r>
    </w:p>
    <w:p w14:paraId="39DA78A9" w14:textId="09232F39" w:rsidR="00514E06" w:rsidRDefault="00514E06" w:rsidP="00514E06">
      <w:pPr>
        <w:pStyle w:val="ListParagraph"/>
        <w:numPr>
          <w:ilvl w:val="0"/>
          <w:numId w:val="32"/>
        </w:numPr>
      </w:pPr>
      <w:r>
        <w:t xml:space="preserve">Giáo viên </w:t>
      </w:r>
      <w:r w:rsidR="00E944FF">
        <w:t>nhập các thông tin các đề thi</w:t>
      </w:r>
      <w:r w:rsidR="00575083">
        <w:t xml:space="preserve">, sau đó tải file đề thi định dạng </w:t>
      </w:r>
      <w:r w:rsidR="003E58D8">
        <w:t>file .</w:t>
      </w:r>
      <w:r w:rsidR="00575083">
        <w:t>pdf lên và nhập đáp án</w:t>
      </w:r>
      <w:r w:rsidR="00666610">
        <w:t xml:space="preserve"> cho các câu hỏi trong đề thi</w:t>
      </w:r>
      <w:r w:rsidR="00575083">
        <w:t xml:space="preserve">. </w:t>
      </w:r>
    </w:p>
    <w:p w14:paraId="628FE3D2" w14:textId="054C510A" w:rsidR="00E944FF" w:rsidRDefault="00E944FF" w:rsidP="00E944FF">
      <w:r>
        <w:rPr>
          <w:noProof/>
        </w:rPr>
        <w:drawing>
          <wp:inline distT="0" distB="0" distL="0" distR="0" wp14:anchorId="5BCDAB59" wp14:editId="7B9733DE">
            <wp:extent cx="6120300" cy="292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7832" cy="2924595"/>
                    </a:xfrm>
                    <a:prstGeom prst="rect">
                      <a:avLst/>
                    </a:prstGeom>
                  </pic:spPr>
                </pic:pic>
              </a:graphicData>
            </a:graphic>
          </wp:inline>
        </w:drawing>
      </w:r>
    </w:p>
    <w:p w14:paraId="68E05E17" w14:textId="104A4AD8" w:rsidR="00514E06" w:rsidRPr="009D2F75" w:rsidRDefault="009D2F75" w:rsidP="009D2F75">
      <w:pPr>
        <w:rPr>
          <w:i/>
          <w:iCs/>
        </w:rPr>
      </w:pPr>
      <w:r w:rsidRPr="009D2F75">
        <w:rPr>
          <w:i/>
          <w:iCs/>
        </w:rPr>
        <w:lastRenderedPageBreak/>
        <w:t xml:space="preserve">Cách 3: </w:t>
      </w:r>
      <w:r w:rsidR="00514E06" w:rsidRPr="009D2F75">
        <w:rPr>
          <w:i/>
          <w:iCs/>
        </w:rPr>
        <w:t>Đề thi từ ngân hàng câu hỏi</w:t>
      </w:r>
    </w:p>
    <w:p w14:paraId="3E7DE3C1" w14:textId="01F1FA4F" w:rsidR="005A385F" w:rsidRPr="006E45EA" w:rsidRDefault="00514E06" w:rsidP="009D2F75">
      <w:pPr>
        <w:pStyle w:val="ListParagraph"/>
        <w:numPr>
          <w:ilvl w:val="0"/>
          <w:numId w:val="32"/>
        </w:numPr>
        <w:rPr>
          <w:b/>
          <w:bCs/>
        </w:rPr>
      </w:pPr>
      <w:r>
        <w:t xml:space="preserve">Giáo viên sử dụng ngân hàng câu hỏi </w:t>
      </w:r>
      <w:r w:rsidR="006E45EA">
        <w:t>đã xây dựng trước đó</w:t>
      </w:r>
      <w:r>
        <w:t xml:space="preserve"> để tạo đề thi theo ma trận đề</w:t>
      </w:r>
      <w:r w:rsidR="00C95A84">
        <w:t xml:space="preserve"> thi</w:t>
      </w:r>
      <w:r>
        <w:t xml:space="preserve"> mong muốn.</w:t>
      </w:r>
    </w:p>
    <w:p w14:paraId="16DDC9B4" w14:textId="1C6C367D" w:rsidR="006E45EA" w:rsidRPr="006E45EA" w:rsidRDefault="006E45EA" w:rsidP="006E45EA">
      <w:pPr>
        <w:rPr>
          <w:b/>
          <w:bCs/>
        </w:rPr>
      </w:pPr>
      <w:r>
        <w:rPr>
          <w:noProof/>
        </w:rPr>
        <w:drawing>
          <wp:inline distT="0" distB="0" distL="0" distR="0" wp14:anchorId="7E730889" wp14:editId="3E34BE68">
            <wp:extent cx="6119734"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5616"/>
                    <a:stretch/>
                  </pic:blipFill>
                  <pic:spPr bwMode="auto">
                    <a:xfrm>
                      <a:off x="0" y="0"/>
                      <a:ext cx="6122916" cy="1982230"/>
                    </a:xfrm>
                    <a:prstGeom prst="rect">
                      <a:avLst/>
                    </a:prstGeom>
                    <a:ln>
                      <a:noFill/>
                    </a:ln>
                    <a:extLst>
                      <a:ext uri="{53640926-AAD7-44D8-BBD7-CCE9431645EC}">
                        <a14:shadowObscured xmlns:a14="http://schemas.microsoft.com/office/drawing/2010/main"/>
                      </a:ext>
                    </a:extLst>
                  </pic:spPr>
                </pic:pic>
              </a:graphicData>
            </a:graphic>
          </wp:inline>
        </w:drawing>
      </w:r>
    </w:p>
    <w:p w14:paraId="16ED8CC4" w14:textId="4A8DD6FF" w:rsidR="009D2F75" w:rsidRPr="005A385F" w:rsidRDefault="009D2F75" w:rsidP="005A385F">
      <w:pPr>
        <w:pStyle w:val="111"/>
      </w:pPr>
      <w:bookmarkStart w:id="31" w:name="_Toc20403563"/>
      <w:r>
        <w:t>2.3.3. Xuất bản kỳ thi</w:t>
      </w:r>
      <w:bookmarkEnd w:id="31"/>
    </w:p>
    <w:p w14:paraId="1AFA3B28" w14:textId="62FB4ADA" w:rsidR="00AC39DF" w:rsidRDefault="00AC39DF" w:rsidP="00606B6A">
      <w:pPr>
        <w:ind w:firstLine="720"/>
      </w:pPr>
      <w:r>
        <w:t xml:space="preserve">Sau khi đưa nội dung đề thi xong, giáo viên quay trở về trang chủ của kỳ thi và chọn </w:t>
      </w:r>
      <w:r w:rsidRPr="009B22A1">
        <w:rPr>
          <w:b/>
          <w:bCs/>
        </w:rPr>
        <w:t>Xuất bản</w:t>
      </w:r>
      <w:r w:rsidR="003D1E04">
        <w:t>, c</w:t>
      </w:r>
      <w:r>
        <w:t>họn đối tượng kiểm duyệt (Sở, Phòng hoặc trường) để yêu cầu kiểm duyệt kỳ thi.</w:t>
      </w:r>
      <w:r w:rsidR="00790DC0">
        <w:t xml:space="preserve"> Nếu không chọn, hệ thống sẽ gửi thông báo tới tất cả đơn vị cấp trên quản lý. </w:t>
      </w:r>
    </w:p>
    <w:p w14:paraId="48A1BCF5" w14:textId="0A695996" w:rsidR="00D240E1" w:rsidRDefault="00D240E1" w:rsidP="00514E06">
      <w:pPr>
        <w:pStyle w:val="11"/>
      </w:pPr>
      <w:bookmarkStart w:id="32" w:name="_Toc20403564"/>
      <w:r>
        <w:t>2.</w:t>
      </w:r>
      <w:r w:rsidR="00AC3869">
        <w:t>4</w:t>
      </w:r>
      <w:r>
        <w:t>. Chia sẻ nội dung học tập</w:t>
      </w:r>
      <w:bookmarkEnd w:id="32"/>
    </w:p>
    <w:p w14:paraId="3347FF6F" w14:textId="2780D4AF" w:rsidR="00D240E1" w:rsidRPr="00D240E1" w:rsidRDefault="00D240E1" w:rsidP="00645641">
      <w:pPr>
        <w:ind w:firstLine="720"/>
      </w:pPr>
      <w:r w:rsidRPr="00D240E1">
        <w:t xml:space="preserve">Sau khi tạo khóa học, kỳ thi đã được duyệt. Giáo viên có thể chia sẻ nội dung mà mình vừa tạo với học sinh bằng một trong các cách sau. </w:t>
      </w:r>
    </w:p>
    <w:p w14:paraId="70BCA9C6" w14:textId="07A93193" w:rsidR="00D240E1" w:rsidRDefault="00D240E1" w:rsidP="00514E06">
      <w:pPr>
        <w:pStyle w:val="111"/>
      </w:pPr>
      <w:bookmarkStart w:id="33" w:name="_Toc20403565"/>
      <w:r>
        <w:t>2.</w:t>
      </w:r>
      <w:r w:rsidR="00AC3869">
        <w:t>4</w:t>
      </w:r>
      <w:r>
        <w:t>.1. Mời tham gia</w:t>
      </w:r>
      <w:bookmarkEnd w:id="33"/>
    </w:p>
    <w:p w14:paraId="16793A0F" w14:textId="58ED6DA9" w:rsidR="00DB5996" w:rsidRDefault="00DB5996" w:rsidP="00DB5996">
      <w:pPr>
        <w:ind w:firstLine="720"/>
      </w:pPr>
      <w:r>
        <w:t>Tại khóa học, kỳ thi</w:t>
      </w:r>
      <w:r w:rsidR="00B4230C">
        <w:t xml:space="preserve"> </w:t>
      </w:r>
      <w:r>
        <w:t xml:space="preserve">muốn chia sẻ, click vào </w:t>
      </w:r>
      <w:r w:rsidRPr="00B4230C">
        <w:rPr>
          <w:b/>
          <w:bCs/>
        </w:rPr>
        <w:t>Mời tham gia</w:t>
      </w:r>
      <w:r>
        <w:t xml:space="preserve"> để </w:t>
      </w:r>
      <w:r w:rsidR="00B4230C">
        <w:t xml:space="preserve">chọn </w:t>
      </w:r>
      <w:r>
        <w:t>nhóm hoặc các thành viên</w:t>
      </w:r>
      <w:r w:rsidR="00B4230C">
        <w:t xml:space="preserve"> mong muốn</w:t>
      </w:r>
      <w:r>
        <w:t xml:space="preserve">. </w:t>
      </w:r>
    </w:p>
    <w:p w14:paraId="36AC8F94" w14:textId="7DC58FB7" w:rsidR="00DB5996" w:rsidRDefault="00DB5996" w:rsidP="008B62E2">
      <w:pPr>
        <w:jc w:val="center"/>
      </w:pPr>
      <w:r>
        <w:rPr>
          <w:noProof/>
        </w:rPr>
        <w:drawing>
          <wp:inline distT="0" distB="0" distL="0" distR="0" wp14:anchorId="1F27684E" wp14:editId="6DEF3FA8">
            <wp:extent cx="5547841" cy="180609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7">
                      <a:extLst>
                        <a:ext uri="{28A0092B-C50C-407E-A947-70E740481C1C}">
                          <a14:useLocalDpi xmlns:a14="http://schemas.microsoft.com/office/drawing/2010/main" val="0"/>
                        </a:ext>
                      </a:extLst>
                    </a:blip>
                    <a:stretch>
                      <a:fillRect/>
                    </a:stretch>
                  </pic:blipFill>
                  <pic:spPr>
                    <a:xfrm>
                      <a:off x="0" y="0"/>
                      <a:ext cx="5547841" cy="1806097"/>
                    </a:xfrm>
                    <a:prstGeom prst="rect">
                      <a:avLst/>
                    </a:prstGeom>
                  </pic:spPr>
                </pic:pic>
              </a:graphicData>
            </a:graphic>
          </wp:inline>
        </w:drawing>
      </w:r>
    </w:p>
    <w:p w14:paraId="03147527" w14:textId="1AE82EDA" w:rsidR="00D240E1" w:rsidRDefault="00D240E1" w:rsidP="00514E06">
      <w:pPr>
        <w:pStyle w:val="111"/>
      </w:pPr>
      <w:bookmarkStart w:id="34" w:name="_Toc20403566"/>
      <w:r>
        <w:t>2.</w:t>
      </w:r>
      <w:r w:rsidR="00AC3869">
        <w:t>4</w:t>
      </w:r>
      <w:r>
        <w:t xml:space="preserve">.2. Chia sẻ lên </w:t>
      </w:r>
      <w:r w:rsidR="00BB7817">
        <w:t>Bảng tin của đơn vị</w:t>
      </w:r>
      <w:bookmarkEnd w:id="34"/>
    </w:p>
    <w:p w14:paraId="02CA6B1A" w14:textId="27EB6D33" w:rsidR="00301AE9" w:rsidRDefault="00301AE9" w:rsidP="00301AE9">
      <w:pPr>
        <w:ind w:firstLine="720"/>
      </w:pPr>
      <w:r>
        <w:t>Vào trang đơn vị (Sở, Phòng, trường, lớp)</w:t>
      </w:r>
      <w:r w:rsidR="0007344F">
        <w:t>, c</w:t>
      </w:r>
      <w:r>
        <w:t xml:space="preserve">họn </w:t>
      </w:r>
      <w:r w:rsidRPr="00301AE9">
        <w:rPr>
          <w:b/>
          <w:bCs/>
        </w:rPr>
        <w:t xml:space="preserve">Bảng </w:t>
      </w:r>
      <w:r>
        <w:rPr>
          <w:b/>
          <w:bCs/>
        </w:rPr>
        <w:t>t</w:t>
      </w:r>
      <w:r w:rsidRPr="00301AE9">
        <w:rPr>
          <w:b/>
          <w:bCs/>
        </w:rPr>
        <w:t>in</w:t>
      </w:r>
      <w:r w:rsidR="00D8677B">
        <w:t xml:space="preserve">, </w:t>
      </w:r>
      <w:r>
        <w:t>Chia sẻ</w:t>
      </w:r>
      <w:r w:rsidR="00CE2577">
        <w:t xml:space="preserve"> </w:t>
      </w:r>
      <w:r>
        <w:t xml:space="preserve">link khóa học/kỳ thi đó để học sinh biết. </w:t>
      </w:r>
    </w:p>
    <w:p w14:paraId="4C56C493" w14:textId="14F72F38" w:rsidR="00D240E1" w:rsidRDefault="00D240E1" w:rsidP="00514E06">
      <w:pPr>
        <w:pStyle w:val="111"/>
      </w:pPr>
      <w:bookmarkStart w:id="35" w:name="_Toc20403567"/>
      <w:r>
        <w:t>2.</w:t>
      </w:r>
      <w:r w:rsidR="00AC3869">
        <w:t>4</w:t>
      </w:r>
      <w:r>
        <w:t xml:space="preserve">.3. Chia sẻ lên </w:t>
      </w:r>
      <w:r w:rsidR="00BB7817">
        <w:t>D</w:t>
      </w:r>
      <w:r>
        <w:t xml:space="preserve">òng thời gian </w:t>
      </w:r>
      <w:r w:rsidR="00BB7817">
        <w:t>cá nhân</w:t>
      </w:r>
      <w:bookmarkEnd w:id="35"/>
    </w:p>
    <w:p w14:paraId="2431277A" w14:textId="30E2B772" w:rsidR="0068561B" w:rsidRDefault="0068561B" w:rsidP="0068561B">
      <w:pPr>
        <w:ind w:firstLine="720"/>
      </w:pPr>
      <w:r>
        <w:t>Vào trang cá nhân</w:t>
      </w:r>
      <w:r w:rsidR="00D8677B">
        <w:t>, c</w:t>
      </w:r>
      <w:r>
        <w:t xml:space="preserve">họn </w:t>
      </w:r>
      <w:r>
        <w:rPr>
          <w:b/>
          <w:bCs/>
        </w:rPr>
        <w:t>Dòng thời gian</w:t>
      </w:r>
      <w:r w:rsidR="00D8677B">
        <w:t xml:space="preserve">, </w:t>
      </w:r>
      <w:r w:rsidR="004F3FB5">
        <w:t>c</w:t>
      </w:r>
      <w:r>
        <w:t xml:space="preserve">hia sẻ link khóa học/kỳ thi đó để học sinh biết. Giáo viên cũng có thể gắn tên (tag) học sinh vào để nhận được thông báo. </w:t>
      </w:r>
    </w:p>
    <w:p w14:paraId="60AB2080" w14:textId="186B2770" w:rsidR="00D240E1" w:rsidRDefault="00D240E1" w:rsidP="00514E06">
      <w:pPr>
        <w:pStyle w:val="111"/>
      </w:pPr>
      <w:bookmarkStart w:id="36" w:name="_Toc20403568"/>
      <w:r>
        <w:t>2.</w:t>
      </w:r>
      <w:r w:rsidR="00AC3869">
        <w:t>4</w:t>
      </w:r>
      <w:r>
        <w:t xml:space="preserve">.4. Nhắn tin </w:t>
      </w:r>
      <w:r w:rsidR="002D0463">
        <w:t>theo nhóm hoặc cá nhân</w:t>
      </w:r>
      <w:bookmarkEnd w:id="36"/>
    </w:p>
    <w:p w14:paraId="1D40073B" w14:textId="34D63B20" w:rsidR="006B0B73" w:rsidRPr="00CD6265" w:rsidRDefault="00874617" w:rsidP="00CD6265">
      <w:pPr>
        <w:ind w:firstLine="720"/>
      </w:pPr>
      <w:r>
        <w:t xml:space="preserve">Giáo viên có thể tạo tin nhắn nhóm hoặc nhắn tin trực tiếp tới từng cá nhân để thông báo đường link của khóa học, kỳ thi. </w:t>
      </w:r>
      <w:bookmarkStart w:id="37" w:name="_Toc18506554"/>
    </w:p>
    <w:p w14:paraId="13346502" w14:textId="72EA2FFE" w:rsidR="00BD1442" w:rsidRDefault="00BD1442" w:rsidP="00D0454A">
      <w:pPr>
        <w:pStyle w:val="DanhsachTinh"/>
      </w:pPr>
      <w:bookmarkStart w:id="38" w:name="_Toc20403569"/>
      <w:r w:rsidRPr="004D7C44">
        <w:lastRenderedPageBreak/>
        <w:t xml:space="preserve">III. </w:t>
      </w:r>
      <w:bookmarkEnd w:id="37"/>
      <w:r w:rsidR="00D030FC" w:rsidRPr="004D7C44">
        <w:t>TÍNH NĂNG DÀNH CHO ĐƠN VỊ QUẢN LÝ (SỞ, PHÒNG, TRƯỜNG)</w:t>
      </w:r>
      <w:bookmarkEnd w:id="38"/>
    </w:p>
    <w:p w14:paraId="0E0D3ECD" w14:textId="77777777" w:rsidR="004A124B" w:rsidRDefault="004A124B" w:rsidP="004A124B">
      <w:pPr>
        <w:ind w:firstLine="720"/>
      </w:pPr>
      <w:r>
        <w:t xml:space="preserve">Trang đơn vị là trang đại diện của đơn vị đó trên hệ thống ViettelStudy, quản trị đơn vị sử dụng trang này để đăng tải, chia sẻ các thông tin học tập cho các đơn vị, thành viên trong nhóm và duyệt các nội dung khóa học, kỳ thi do giáo viên trong đơn vị đó đưa lên. Các đơn vị muốn sử dụng trang đơn vị của mình thì liên hệ Viettel để được đăng ký mở triển khai. </w:t>
      </w:r>
    </w:p>
    <w:p w14:paraId="6BDE4080" w14:textId="5DE0A455" w:rsidR="007E51B3" w:rsidRDefault="007E51B3" w:rsidP="00514E06">
      <w:pPr>
        <w:pStyle w:val="11"/>
      </w:pPr>
      <w:bookmarkStart w:id="39" w:name="_Toc20403570"/>
      <w:r>
        <w:t>3.1. Trang đơn vị</w:t>
      </w:r>
      <w:bookmarkEnd w:id="39"/>
    </w:p>
    <w:p w14:paraId="053D1DE1" w14:textId="5B44C67D" w:rsidR="00E62325" w:rsidRDefault="00DA32F9" w:rsidP="00DA32F9">
      <w:pPr>
        <w:ind w:firstLine="720"/>
      </w:pPr>
      <w:r>
        <w:t>Mỗi một tài khoản trên ViettelStudy sẽ được định danh và gán vào các trang đơn vị mà mình trực thuộc. Để vào trang đơn vị mà mình được tham gia, t</w:t>
      </w:r>
      <w:r w:rsidR="0064785C">
        <w:t>ại trang cá nhân</w:t>
      </w:r>
      <w:r w:rsidR="00F1735D">
        <w:t xml:space="preserve"> của mình</w:t>
      </w:r>
      <w:r w:rsidR="0064785C">
        <w:t>, chọn nhóm trang đơn vị muốn xem.</w:t>
      </w:r>
    </w:p>
    <w:p w14:paraId="02565C17" w14:textId="04769F35" w:rsidR="00983CDB" w:rsidRDefault="00983CDB" w:rsidP="00983CDB">
      <w:pPr>
        <w:rPr>
          <w:b/>
          <w:bCs/>
        </w:rPr>
      </w:pPr>
      <w:r>
        <w:rPr>
          <w:noProof/>
        </w:rPr>
        <w:drawing>
          <wp:inline distT="0" distB="0" distL="0" distR="0" wp14:anchorId="32556681" wp14:editId="08CC09F9">
            <wp:extent cx="6120765" cy="3461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765" cy="3461385"/>
                    </a:xfrm>
                    <a:prstGeom prst="rect">
                      <a:avLst/>
                    </a:prstGeom>
                  </pic:spPr>
                </pic:pic>
              </a:graphicData>
            </a:graphic>
          </wp:inline>
        </w:drawing>
      </w:r>
    </w:p>
    <w:p w14:paraId="55C66089" w14:textId="262F406D" w:rsidR="00983CDB" w:rsidRDefault="00983CDB" w:rsidP="00983CDB">
      <w:pPr>
        <w:pStyle w:val="ListParagraph"/>
        <w:numPr>
          <w:ilvl w:val="0"/>
          <w:numId w:val="32"/>
        </w:numPr>
      </w:pPr>
      <w:r>
        <w:t xml:space="preserve">Trang đơn vị sẽ hiển thị như sau. </w:t>
      </w:r>
    </w:p>
    <w:p w14:paraId="57F0E61A" w14:textId="2A32DF45" w:rsidR="00983CDB" w:rsidRDefault="00983CDB" w:rsidP="00983CDB">
      <w:pPr>
        <w:rPr>
          <w:b/>
          <w:bCs/>
        </w:rPr>
      </w:pPr>
      <w:r>
        <w:rPr>
          <w:noProof/>
        </w:rPr>
        <w:drawing>
          <wp:inline distT="0" distB="0" distL="0" distR="0" wp14:anchorId="7CAC1807" wp14:editId="1A4E913F">
            <wp:extent cx="6120765" cy="309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8546"/>
                    <a:stretch/>
                  </pic:blipFill>
                  <pic:spPr bwMode="auto">
                    <a:xfrm>
                      <a:off x="0" y="0"/>
                      <a:ext cx="6120765" cy="3098800"/>
                    </a:xfrm>
                    <a:prstGeom prst="rect">
                      <a:avLst/>
                    </a:prstGeom>
                    <a:ln>
                      <a:noFill/>
                    </a:ln>
                    <a:extLst>
                      <a:ext uri="{53640926-AAD7-44D8-BBD7-CCE9431645EC}">
                        <a14:shadowObscured xmlns:a14="http://schemas.microsoft.com/office/drawing/2010/main"/>
                      </a:ext>
                    </a:extLst>
                  </pic:spPr>
                </pic:pic>
              </a:graphicData>
            </a:graphic>
          </wp:inline>
        </w:drawing>
      </w:r>
    </w:p>
    <w:p w14:paraId="28E627E7" w14:textId="7B8D529D" w:rsidR="00646BCF" w:rsidRDefault="00646BCF" w:rsidP="00514E06">
      <w:pPr>
        <w:pStyle w:val="11"/>
      </w:pPr>
      <w:bookmarkStart w:id="40" w:name="_Toc20403571"/>
      <w:r>
        <w:lastRenderedPageBreak/>
        <w:t>3.</w:t>
      </w:r>
      <w:r w:rsidR="00F550D1">
        <w:t>2</w:t>
      </w:r>
      <w:r>
        <w:t xml:space="preserve">. </w:t>
      </w:r>
      <w:r w:rsidR="00AA5324">
        <w:t>Cập nhật thông tin đơn vị</w:t>
      </w:r>
      <w:bookmarkEnd w:id="40"/>
    </w:p>
    <w:p w14:paraId="75655509" w14:textId="77777777" w:rsidR="009A1D33" w:rsidRDefault="00AA5324" w:rsidP="00D804A2">
      <w:pPr>
        <w:pStyle w:val="ListParagraph"/>
        <w:numPr>
          <w:ilvl w:val="0"/>
          <w:numId w:val="32"/>
        </w:numPr>
      </w:pPr>
      <w:r>
        <w:t xml:space="preserve">Tại </w:t>
      </w:r>
      <w:r w:rsidRPr="009A1D33">
        <w:rPr>
          <w:b/>
          <w:bCs/>
        </w:rPr>
        <w:t>Trang đơn vị</w:t>
      </w:r>
      <w:r w:rsidR="009A1D33" w:rsidRPr="009A1D33">
        <w:t>, c</w:t>
      </w:r>
      <w:r>
        <w:t>lick vào biểu tượng bút chì tại tên đơn vị</w:t>
      </w:r>
    </w:p>
    <w:p w14:paraId="64CE2F4C" w14:textId="42A656D2" w:rsidR="00AA5324" w:rsidRDefault="002D09C5" w:rsidP="00D804A2">
      <w:pPr>
        <w:pStyle w:val="ListParagraph"/>
        <w:numPr>
          <w:ilvl w:val="0"/>
          <w:numId w:val="32"/>
        </w:numPr>
      </w:pPr>
      <w:r>
        <w:t>Quản trị đơn vị c</w:t>
      </w:r>
      <w:r w:rsidR="00AA5324">
        <w:t xml:space="preserve">ập nhật lại thông tin giới thiệu của đơn vị. </w:t>
      </w:r>
    </w:p>
    <w:p w14:paraId="0B6E15AA" w14:textId="284E8768" w:rsidR="00AA5324" w:rsidRDefault="00AA5324" w:rsidP="00AA5324">
      <w:r>
        <w:rPr>
          <w:noProof/>
        </w:rPr>
        <w:drawing>
          <wp:inline distT="0" distB="0" distL="0" distR="0" wp14:anchorId="0FC17ECC" wp14:editId="11743DDD">
            <wp:extent cx="6120765" cy="3515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80">
                      <a:extLst>
                        <a:ext uri="{28A0092B-C50C-407E-A947-70E740481C1C}">
                          <a14:useLocalDpi xmlns:a14="http://schemas.microsoft.com/office/drawing/2010/main" val="0"/>
                        </a:ext>
                      </a:extLst>
                    </a:blip>
                    <a:stretch>
                      <a:fillRect/>
                    </a:stretch>
                  </pic:blipFill>
                  <pic:spPr>
                    <a:xfrm>
                      <a:off x="0" y="0"/>
                      <a:ext cx="6120765" cy="3515995"/>
                    </a:xfrm>
                    <a:prstGeom prst="rect">
                      <a:avLst/>
                    </a:prstGeom>
                  </pic:spPr>
                </pic:pic>
              </a:graphicData>
            </a:graphic>
          </wp:inline>
        </w:drawing>
      </w:r>
    </w:p>
    <w:p w14:paraId="7E611B88" w14:textId="77777777" w:rsidR="00F550D1" w:rsidRDefault="00AA5324" w:rsidP="00F550D1">
      <w:pPr>
        <w:pStyle w:val="11"/>
      </w:pPr>
      <w:bookmarkStart w:id="41" w:name="_Toc20403572"/>
      <w:r>
        <w:t xml:space="preserve">3.3. </w:t>
      </w:r>
      <w:r w:rsidR="00F550D1">
        <w:t>Bảng tin</w:t>
      </w:r>
      <w:bookmarkEnd w:id="41"/>
    </w:p>
    <w:p w14:paraId="7973EBFB" w14:textId="3178C5D2" w:rsidR="00F550D1" w:rsidRDefault="00F550D1" w:rsidP="00F550D1">
      <w:pPr>
        <w:ind w:firstLine="720"/>
      </w:pPr>
      <w:r>
        <w:t xml:space="preserve">Mỗi một đơn vị có bảng tin riêng của đơn vị mình. </w:t>
      </w:r>
      <w:r w:rsidR="00401011">
        <w:t xml:space="preserve">Người dùng thuộc đơn vị có thể vào bảng tin của đơn vị mình để đăng tải và chia sẻ thông tin với những người dùng khác thuộc đơn vị. </w:t>
      </w:r>
    </w:p>
    <w:p w14:paraId="6A7FC370" w14:textId="37D888D3" w:rsidR="00C3294F" w:rsidRDefault="00C3294F" w:rsidP="00C3294F">
      <w:pPr>
        <w:pStyle w:val="ListParagraph"/>
        <w:numPr>
          <w:ilvl w:val="0"/>
          <w:numId w:val="32"/>
        </w:numPr>
        <w:rPr>
          <w:b/>
          <w:bCs/>
        </w:rPr>
      </w:pPr>
      <w:r>
        <w:t xml:space="preserve">Tại </w:t>
      </w:r>
      <w:r w:rsidRPr="00AA5324">
        <w:rPr>
          <w:b/>
          <w:bCs/>
        </w:rPr>
        <w:t>Trang đơn vị</w:t>
      </w:r>
      <w:r w:rsidRPr="00C3294F">
        <w:t>, chọn</w:t>
      </w:r>
      <w:r>
        <w:t xml:space="preserve"> </w:t>
      </w:r>
      <w:r w:rsidRPr="00C3294F">
        <w:rPr>
          <w:b/>
          <w:bCs/>
        </w:rPr>
        <w:t>Bảng tin</w:t>
      </w:r>
    </w:p>
    <w:p w14:paraId="0905CF90" w14:textId="313A41EB" w:rsidR="0037524E" w:rsidRPr="00C3294F" w:rsidRDefault="0037524E" w:rsidP="00C3294F">
      <w:pPr>
        <w:pStyle w:val="ListParagraph"/>
        <w:numPr>
          <w:ilvl w:val="0"/>
          <w:numId w:val="32"/>
        </w:numPr>
        <w:rPr>
          <w:b/>
          <w:bCs/>
        </w:rPr>
      </w:pPr>
      <w:r>
        <w:t xml:space="preserve">Chọn kiểu nội dung muốn đăng lên bảng tin: </w:t>
      </w:r>
      <w:r w:rsidRPr="000E12A3">
        <w:rPr>
          <w:i/>
          <w:iCs/>
        </w:rPr>
        <w:t>Viết bài, Ảnh, Gửi câu hỏi.</w:t>
      </w:r>
      <w:r>
        <w:t xml:space="preserve"> </w:t>
      </w:r>
    </w:p>
    <w:p w14:paraId="286F8FA9" w14:textId="61B8E727" w:rsidR="00401011" w:rsidRDefault="00401011" w:rsidP="00C3294F">
      <w:r>
        <w:rPr>
          <w:noProof/>
        </w:rPr>
        <w:drawing>
          <wp:inline distT="0" distB="0" distL="0" distR="0" wp14:anchorId="09107630" wp14:editId="2CBC53B2">
            <wp:extent cx="6120765" cy="3486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765" cy="3486150"/>
                    </a:xfrm>
                    <a:prstGeom prst="rect">
                      <a:avLst/>
                    </a:prstGeom>
                  </pic:spPr>
                </pic:pic>
              </a:graphicData>
            </a:graphic>
          </wp:inline>
        </w:drawing>
      </w:r>
    </w:p>
    <w:p w14:paraId="67AD7958" w14:textId="0DC276BA" w:rsidR="00AA5324" w:rsidRDefault="00401011" w:rsidP="00F550D1">
      <w:pPr>
        <w:pStyle w:val="11"/>
      </w:pPr>
      <w:bookmarkStart w:id="42" w:name="_Toc20403573"/>
      <w:r>
        <w:lastRenderedPageBreak/>
        <w:t xml:space="preserve">3.4. </w:t>
      </w:r>
      <w:r w:rsidR="00AA5324">
        <w:t>Quản trị trang đơn vị</w:t>
      </w:r>
      <w:bookmarkEnd w:id="42"/>
    </w:p>
    <w:p w14:paraId="7C254C8B" w14:textId="01EEB345" w:rsidR="00A84693" w:rsidRDefault="00A84693" w:rsidP="00A84693">
      <w:pPr>
        <w:pStyle w:val="ListParagraph"/>
        <w:numPr>
          <w:ilvl w:val="0"/>
          <w:numId w:val="32"/>
        </w:numPr>
        <w:rPr>
          <w:b/>
          <w:bCs/>
        </w:rPr>
      </w:pPr>
      <w:r>
        <w:t xml:space="preserve">Tại </w:t>
      </w:r>
      <w:r w:rsidRPr="00AA5324">
        <w:rPr>
          <w:b/>
          <w:bCs/>
        </w:rPr>
        <w:t>Trang đơn vị</w:t>
      </w:r>
      <w:r w:rsidRPr="00C3294F">
        <w:t>, chọn</w:t>
      </w:r>
      <w:r>
        <w:t xml:space="preserve"> </w:t>
      </w:r>
      <w:r>
        <w:rPr>
          <w:b/>
          <w:bCs/>
        </w:rPr>
        <w:t>Quản trị</w:t>
      </w:r>
    </w:p>
    <w:p w14:paraId="4671B24F" w14:textId="08604EAD" w:rsidR="00901AF2" w:rsidRPr="00901AF2" w:rsidRDefault="00901AF2" w:rsidP="00901AF2">
      <w:pPr>
        <w:pStyle w:val="111"/>
      </w:pPr>
      <w:bookmarkStart w:id="43" w:name="_Toc20403574"/>
      <w:r w:rsidRPr="00901AF2">
        <w:t xml:space="preserve">3.4.1. </w:t>
      </w:r>
      <w:r w:rsidR="00C3294F" w:rsidRPr="00901AF2">
        <w:t>Tổng quan</w:t>
      </w:r>
      <w:bookmarkEnd w:id="43"/>
    </w:p>
    <w:p w14:paraId="40FBC770" w14:textId="3C265EBB" w:rsidR="00305440" w:rsidRDefault="00901AF2" w:rsidP="00305440">
      <w:pPr>
        <w:ind w:firstLine="720"/>
      </w:pPr>
      <w:r>
        <w:t>C</w:t>
      </w:r>
      <w:r w:rsidR="00C3294F">
        <w:t xml:space="preserve">ho phép đơn vị theo dõi được lượt truy cập vào trang đơn vị. </w:t>
      </w:r>
    </w:p>
    <w:p w14:paraId="270D0CF8" w14:textId="3AB74230" w:rsidR="00305440" w:rsidRDefault="00305440" w:rsidP="00305440">
      <w:r>
        <w:rPr>
          <w:noProof/>
        </w:rPr>
        <w:drawing>
          <wp:inline distT="0" distB="0" distL="0" distR="0" wp14:anchorId="2372F8D7" wp14:editId="18C9826A">
            <wp:extent cx="6120765"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765" cy="2495550"/>
                    </a:xfrm>
                    <a:prstGeom prst="rect">
                      <a:avLst/>
                    </a:prstGeom>
                  </pic:spPr>
                </pic:pic>
              </a:graphicData>
            </a:graphic>
          </wp:inline>
        </w:drawing>
      </w:r>
    </w:p>
    <w:p w14:paraId="3FB4241E" w14:textId="77777777" w:rsidR="00901AF2" w:rsidRDefault="00901AF2" w:rsidP="00901AF2">
      <w:pPr>
        <w:pStyle w:val="111"/>
      </w:pPr>
      <w:bookmarkStart w:id="44" w:name="_Toc20403575"/>
      <w:r>
        <w:t xml:space="preserve">3.4.2. </w:t>
      </w:r>
      <w:r w:rsidR="00C3294F">
        <w:t>Tin tức</w:t>
      </w:r>
      <w:bookmarkEnd w:id="44"/>
    </w:p>
    <w:p w14:paraId="74E69A10" w14:textId="27176860" w:rsidR="00305440" w:rsidRDefault="00901AF2" w:rsidP="00305440">
      <w:pPr>
        <w:ind w:firstLine="720"/>
      </w:pPr>
      <w:r>
        <w:t>C</w:t>
      </w:r>
      <w:r w:rsidR="00C3294F">
        <w:t xml:space="preserve">ho phép đơn vị có thể chủ động cập nhật tin tức lên trang của đơn vị mình. </w:t>
      </w:r>
    </w:p>
    <w:p w14:paraId="480BF042" w14:textId="332214C8" w:rsidR="00305440" w:rsidRDefault="00305440" w:rsidP="00305440">
      <w:r>
        <w:rPr>
          <w:noProof/>
        </w:rPr>
        <w:drawing>
          <wp:inline distT="0" distB="0" distL="0" distR="0" wp14:anchorId="3D841C1E" wp14:editId="6B727078">
            <wp:extent cx="6120765" cy="2764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21854"/>
                    <a:stretch/>
                  </pic:blipFill>
                  <pic:spPr bwMode="auto">
                    <a:xfrm>
                      <a:off x="0" y="0"/>
                      <a:ext cx="6120765" cy="2764971"/>
                    </a:xfrm>
                    <a:prstGeom prst="rect">
                      <a:avLst/>
                    </a:prstGeom>
                    <a:ln>
                      <a:noFill/>
                    </a:ln>
                    <a:extLst>
                      <a:ext uri="{53640926-AAD7-44D8-BBD7-CCE9431645EC}">
                        <a14:shadowObscured xmlns:a14="http://schemas.microsoft.com/office/drawing/2010/main"/>
                      </a:ext>
                    </a:extLst>
                  </pic:spPr>
                </pic:pic>
              </a:graphicData>
            </a:graphic>
          </wp:inline>
        </w:drawing>
      </w:r>
    </w:p>
    <w:p w14:paraId="5CAE0FEA" w14:textId="19B93F82" w:rsidR="00901AF2" w:rsidRDefault="001428DF" w:rsidP="001428DF">
      <w:pPr>
        <w:pStyle w:val="111"/>
      </w:pPr>
      <w:bookmarkStart w:id="45" w:name="_Toc20403576"/>
      <w:r>
        <w:t xml:space="preserve">3.4.3. </w:t>
      </w:r>
      <w:r w:rsidR="00C3294F">
        <w:t>Phân quyền</w:t>
      </w:r>
      <w:bookmarkEnd w:id="45"/>
    </w:p>
    <w:p w14:paraId="175CE32B" w14:textId="54F65331" w:rsidR="00C3294F" w:rsidRDefault="00901AF2" w:rsidP="003B421B">
      <w:pPr>
        <w:ind w:firstLine="720"/>
      </w:pPr>
      <w:r>
        <w:t>C</w:t>
      </w:r>
      <w:r w:rsidR="00C3294F">
        <w:t>ho phép đơn vị có thể phân quyền cho các thành viên khác quản trị trang đơn vị.</w:t>
      </w:r>
      <w:r w:rsidR="00AC27E6">
        <w:t xml:space="preserve"> Các quyền thường dùng:</w:t>
      </w:r>
    </w:p>
    <w:p w14:paraId="08E250DA" w14:textId="63367B5D" w:rsidR="00AC27E6" w:rsidRDefault="00AC27E6" w:rsidP="00AC27E6">
      <w:pPr>
        <w:pStyle w:val="ListParagraph"/>
        <w:numPr>
          <w:ilvl w:val="0"/>
          <w:numId w:val="39"/>
        </w:numPr>
      </w:pPr>
      <w:r w:rsidRPr="002D7641">
        <w:rPr>
          <w:i/>
          <w:iCs/>
        </w:rPr>
        <w:t>Quản lý khóa học:</w:t>
      </w:r>
      <w:r>
        <w:t xml:space="preserve"> người dùng có quyền tạo khóa học trên trang đơn vị;</w:t>
      </w:r>
    </w:p>
    <w:p w14:paraId="6A6129D8" w14:textId="38CDF779" w:rsidR="00AC27E6" w:rsidRDefault="00AC27E6" w:rsidP="00AC27E6">
      <w:pPr>
        <w:pStyle w:val="ListParagraph"/>
        <w:numPr>
          <w:ilvl w:val="0"/>
          <w:numId w:val="39"/>
        </w:numPr>
      </w:pPr>
      <w:r w:rsidRPr="002D7641">
        <w:rPr>
          <w:i/>
          <w:iCs/>
        </w:rPr>
        <w:t>Quản lý kỳ thi:</w:t>
      </w:r>
      <w:r>
        <w:t xml:space="preserve"> người dùng có quyền tạo kỳ thi trên trang đơn vị;</w:t>
      </w:r>
    </w:p>
    <w:p w14:paraId="3971F4C4" w14:textId="1DA67BFC" w:rsidR="00AC27E6" w:rsidRDefault="00AC27E6" w:rsidP="00AC27E6">
      <w:pPr>
        <w:pStyle w:val="ListParagraph"/>
        <w:numPr>
          <w:ilvl w:val="0"/>
          <w:numId w:val="39"/>
        </w:numPr>
      </w:pPr>
      <w:r w:rsidRPr="002D7641">
        <w:rPr>
          <w:i/>
          <w:iCs/>
        </w:rPr>
        <w:t>Quản lý ngân hàng câu hỏi:</w:t>
      </w:r>
      <w:r>
        <w:t xml:space="preserve"> người dùng có quyền tạo ngân hàng câu hỏi trên trang đơn vị;</w:t>
      </w:r>
    </w:p>
    <w:p w14:paraId="7D7E717D" w14:textId="07792A49" w:rsidR="00AC27E6" w:rsidRDefault="00AC27E6" w:rsidP="00AC27E6">
      <w:pPr>
        <w:pStyle w:val="ListParagraph"/>
        <w:numPr>
          <w:ilvl w:val="0"/>
          <w:numId w:val="39"/>
        </w:numPr>
      </w:pPr>
      <w:r w:rsidRPr="002D7641">
        <w:rPr>
          <w:i/>
          <w:iCs/>
        </w:rPr>
        <w:t>Kiểm duyệt khóa học:</w:t>
      </w:r>
      <w:r>
        <w:t xml:space="preserve"> người dùng có quyền kiểm duyệt </w:t>
      </w:r>
      <w:r w:rsidR="007C3442">
        <w:t xml:space="preserve">các </w:t>
      </w:r>
      <w:r>
        <w:t>khóa học trên trang đơn vị;</w:t>
      </w:r>
    </w:p>
    <w:p w14:paraId="53BA299A" w14:textId="15DFBA71" w:rsidR="00E47BBF" w:rsidRDefault="00AC27E6" w:rsidP="009967D7">
      <w:pPr>
        <w:pStyle w:val="ListParagraph"/>
        <w:numPr>
          <w:ilvl w:val="0"/>
          <w:numId w:val="39"/>
        </w:numPr>
      </w:pPr>
      <w:r w:rsidRPr="002D7641">
        <w:rPr>
          <w:i/>
          <w:iCs/>
        </w:rPr>
        <w:t>Kiểm duyệt kỳ thi:</w:t>
      </w:r>
      <w:r>
        <w:t xml:space="preserve"> người dùng có quyền kiểm duyệt </w:t>
      </w:r>
      <w:r w:rsidR="007C3442">
        <w:t xml:space="preserve">các </w:t>
      </w:r>
      <w:r>
        <w:t>kỳ thi trên trang đơn vị</w:t>
      </w:r>
      <w:r w:rsidR="009967D7">
        <w:t>…</w:t>
      </w:r>
    </w:p>
    <w:p w14:paraId="4622A185" w14:textId="6BC54A08" w:rsidR="00305440" w:rsidRDefault="00AC27E6" w:rsidP="00305440">
      <w:r>
        <w:rPr>
          <w:noProof/>
        </w:rPr>
        <w:lastRenderedPageBreak/>
        <w:drawing>
          <wp:inline distT="0" distB="0" distL="0" distR="0" wp14:anchorId="0AB610C4" wp14:editId="755F13C8">
            <wp:extent cx="6119251" cy="2311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48138"/>
                    <a:stretch/>
                  </pic:blipFill>
                  <pic:spPr bwMode="auto">
                    <a:xfrm>
                      <a:off x="0" y="0"/>
                      <a:ext cx="6125545" cy="2313778"/>
                    </a:xfrm>
                    <a:prstGeom prst="rect">
                      <a:avLst/>
                    </a:prstGeom>
                    <a:ln>
                      <a:noFill/>
                    </a:ln>
                    <a:extLst>
                      <a:ext uri="{53640926-AAD7-44D8-BBD7-CCE9431645EC}">
                        <a14:shadowObscured xmlns:a14="http://schemas.microsoft.com/office/drawing/2010/main"/>
                      </a:ext>
                    </a:extLst>
                  </pic:spPr>
                </pic:pic>
              </a:graphicData>
            </a:graphic>
          </wp:inline>
        </w:drawing>
      </w:r>
    </w:p>
    <w:p w14:paraId="6C08ACBB" w14:textId="2DA80802" w:rsidR="00C33D70" w:rsidRDefault="001428DF" w:rsidP="001428DF">
      <w:pPr>
        <w:pStyle w:val="111"/>
      </w:pPr>
      <w:bookmarkStart w:id="46" w:name="_Toc20403577"/>
      <w:r>
        <w:t xml:space="preserve">3.4.4. </w:t>
      </w:r>
      <w:r w:rsidR="00C3294F">
        <w:t>Học tập</w:t>
      </w:r>
      <w:bookmarkEnd w:id="46"/>
    </w:p>
    <w:p w14:paraId="61839C05" w14:textId="44F7BA22" w:rsidR="00C3294F" w:rsidRDefault="00C33D70" w:rsidP="003B421B">
      <w:pPr>
        <w:ind w:firstLine="720"/>
      </w:pPr>
      <w:r>
        <w:t>C</w:t>
      </w:r>
      <w:r w:rsidR="00C3294F">
        <w:t xml:space="preserve">ho phép các thành viên </w:t>
      </w:r>
      <w:r w:rsidR="00981E26">
        <w:t xml:space="preserve">trong đơn vị </w:t>
      </w:r>
      <w:r w:rsidR="00C3294F">
        <w:t>có thể tạo khóa học, kỳ thi, ngân hàng câu hỏi lên trang đơn vị</w:t>
      </w:r>
      <w:r w:rsidR="00D901A1">
        <w:t xml:space="preserve"> để các thành viên khác trong đơn vị có thể học/thi trực tiếp trên trang đơn vị</w:t>
      </w:r>
      <w:r w:rsidR="00C3294F">
        <w:t>.</w:t>
      </w:r>
    </w:p>
    <w:p w14:paraId="34DF16F5" w14:textId="462242EB" w:rsidR="00D901A1" w:rsidRDefault="00D901A1" w:rsidP="00D901A1">
      <w:r>
        <w:rPr>
          <w:noProof/>
        </w:rPr>
        <w:drawing>
          <wp:inline distT="0" distB="0" distL="0" distR="0" wp14:anchorId="2B6E1421" wp14:editId="77747B24">
            <wp:extent cx="6120765"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27366"/>
                    <a:stretch/>
                  </pic:blipFill>
                  <pic:spPr bwMode="auto">
                    <a:xfrm>
                      <a:off x="0" y="0"/>
                      <a:ext cx="6120765" cy="2705100"/>
                    </a:xfrm>
                    <a:prstGeom prst="rect">
                      <a:avLst/>
                    </a:prstGeom>
                    <a:ln>
                      <a:noFill/>
                    </a:ln>
                    <a:extLst>
                      <a:ext uri="{53640926-AAD7-44D8-BBD7-CCE9431645EC}">
                        <a14:shadowObscured xmlns:a14="http://schemas.microsoft.com/office/drawing/2010/main"/>
                      </a:ext>
                    </a:extLst>
                  </pic:spPr>
                </pic:pic>
              </a:graphicData>
            </a:graphic>
          </wp:inline>
        </w:drawing>
      </w:r>
    </w:p>
    <w:p w14:paraId="5229DE15" w14:textId="77777777" w:rsidR="00B51348" w:rsidRDefault="00B51348" w:rsidP="00B51348">
      <w:pPr>
        <w:pStyle w:val="111"/>
      </w:pPr>
      <w:bookmarkStart w:id="47" w:name="_Toc20403578"/>
      <w:r>
        <w:t xml:space="preserve">3.4.5. </w:t>
      </w:r>
      <w:r w:rsidR="00C3294F">
        <w:t>Kiểm duyệt</w:t>
      </w:r>
      <w:bookmarkEnd w:id="47"/>
    </w:p>
    <w:p w14:paraId="11056863" w14:textId="0CD50CB0" w:rsidR="00C3294F" w:rsidRDefault="00B51348" w:rsidP="00B51348">
      <w:pPr>
        <w:ind w:firstLine="612"/>
      </w:pPr>
      <w:r>
        <w:t>C</w:t>
      </w:r>
      <w:r w:rsidR="00C3294F">
        <w:t xml:space="preserve">ho phép đơn vị kiểm duyệt nội dung của giáo viên đưa lên hệ thống. </w:t>
      </w:r>
    </w:p>
    <w:p w14:paraId="64547E06" w14:textId="65C350AA" w:rsidR="00303222" w:rsidRDefault="00303222" w:rsidP="00303222">
      <w:r>
        <w:rPr>
          <w:noProof/>
        </w:rPr>
        <w:drawing>
          <wp:inline distT="0" distB="0" distL="0" distR="0" wp14:anchorId="10FA6C4B" wp14:editId="2BCF4B02">
            <wp:extent cx="6115854" cy="26323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22404"/>
                    <a:stretch/>
                  </pic:blipFill>
                  <pic:spPr bwMode="auto">
                    <a:xfrm>
                      <a:off x="0" y="0"/>
                      <a:ext cx="6164652" cy="2653366"/>
                    </a:xfrm>
                    <a:prstGeom prst="rect">
                      <a:avLst/>
                    </a:prstGeom>
                    <a:ln>
                      <a:noFill/>
                    </a:ln>
                    <a:extLst>
                      <a:ext uri="{53640926-AAD7-44D8-BBD7-CCE9431645EC}">
                        <a14:shadowObscured xmlns:a14="http://schemas.microsoft.com/office/drawing/2010/main"/>
                      </a:ext>
                    </a:extLst>
                  </pic:spPr>
                </pic:pic>
              </a:graphicData>
            </a:graphic>
          </wp:inline>
        </w:drawing>
      </w:r>
    </w:p>
    <w:p w14:paraId="7C720927" w14:textId="77777777" w:rsidR="00522654" w:rsidRDefault="00522654" w:rsidP="00522654">
      <w:pPr>
        <w:pStyle w:val="111"/>
      </w:pPr>
      <w:bookmarkStart w:id="48" w:name="_Toc20403579"/>
      <w:r>
        <w:lastRenderedPageBreak/>
        <w:t xml:space="preserve">3.4.6. </w:t>
      </w:r>
      <w:r w:rsidR="00C3294F">
        <w:t>Báo cáo</w:t>
      </w:r>
      <w:bookmarkEnd w:id="48"/>
    </w:p>
    <w:p w14:paraId="178263CD" w14:textId="18640CEF" w:rsidR="00C3294F" w:rsidRDefault="00987B43" w:rsidP="00522654">
      <w:pPr>
        <w:ind w:firstLine="720"/>
      </w:pPr>
      <w:r>
        <w:t xml:space="preserve">Quản trị đơn vị có thể </w:t>
      </w:r>
      <w:r w:rsidR="00C3294F">
        <w:t>theo dõi tình hình sử dụng của đơn vị</w:t>
      </w:r>
      <w:r>
        <w:t xml:space="preserve"> qua tính năng </w:t>
      </w:r>
      <w:r w:rsidRPr="00D425D7">
        <w:rPr>
          <w:b/>
          <w:bCs/>
        </w:rPr>
        <w:t>Báo cáo</w:t>
      </w:r>
      <w:r w:rsidR="00C3294F">
        <w:t>:</w:t>
      </w:r>
    </w:p>
    <w:p w14:paraId="003B6E0B" w14:textId="3160338F" w:rsidR="00C3294F" w:rsidRDefault="00C3294F" w:rsidP="00C3294F">
      <w:pPr>
        <w:pStyle w:val="ListParagraph"/>
        <w:numPr>
          <w:ilvl w:val="0"/>
          <w:numId w:val="32"/>
        </w:numPr>
      </w:pPr>
      <w:r w:rsidRPr="00663047">
        <w:rPr>
          <w:i/>
          <w:iCs/>
        </w:rPr>
        <w:t>Báo cáo chung:</w:t>
      </w:r>
      <w:r>
        <w:t xml:space="preserve"> thống kê tổng quan về số người dùng và khóa học, kỳ thi của đơn vị.</w:t>
      </w:r>
    </w:p>
    <w:p w14:paraId="02F942D0" w14:textId="6D925937" w:rsidR="00C3294F" w:rsidRDefault="00C3294F" w:rsidP="00C3294F">
      <w:pPr>
        <w:pStyle w:val="ListParagraph"/>
        <w:numPr>
          <w:ilvl w:val="0"/>
          <w:numId w:val="32"/>
        </w:numPr>
      </w:pPr>
      <w:r w:rsidRPr="00663047">
        <w:rPr>
          <w:i/>
          <w:iCs/>
        </w:rPr>
        <w:t>Báo cáo người dùng:</w:t>
      </w:r>
      <w:r>
        <w:t xml:space="preserve"> thống kê danh sách người dùng của đơn vị hiện có trên hệ thống. </w:t>
      </w:r>
    </w:p>
    <w:p w14:paraId="2F84DC7D" w14:textId="3A578673" w:rsidR="00C3294F" w:rsidRDefault="00C3294F" w:rsidP="00C3294F">
      <w:pPr>
        <w:pStyle w:val="ListParagraph"/>
        <w:numPr>
          <w:ilvl w:val="0"/>
          <w:numId w:val="32"/>
        </w:numPr>
      </w:pPr>
      <w:r w:rsidRPr="00663047">
        <w:rPr>
          <w:i/>
          <w:iCs/>
        </w:rPr>
        <w:t>Báo cáo hành vi người dùng:</w:t>
      </w:r>
      <w:r>
        <w:t xml:space="preserve"> cho phép theo dõi tình hình sử dụng </w:t>
      </w:r>
      <w:r w:rsidR="00A135EA">
        <w:t>(</w:t>
      </w:r>
      <w:r w:rsidR="00432BCE">
        <w:t xml:space="preserve">đăng nhập, </w:t>
      </w:r>
      <w:r w:rsidR="00A135EA">
        <w:t>xác thực</w:t>
      </w:r>
      <w:r w:rsidR="004803FB">
        <w:t>…</w:t>
      </w:r>
      <w:r w:rsidR="00A135EA">
        <w:t xml:space="preserve">) </w:t>
      </w:r>
      <w:r>
        <w:t>của từng người dùng trong đơn vị.</w:t>
      </w:r>
    </w:p>
    <w:p w14:paraId="170B6EBC" w14:textId="6C5AEB70" w:rsidR="00C3294F" w:rsidRDefault="00C3294F" w:rsidP="00C3294F">
      <w:pPr>
        <w:pStyle w:val="ListParagraph"/>
        <w:numPr>
          <w:ilvl w:val="0"/>
          <w:numId w:val="32"/>
        </w:numPr>
      </w:pPr>
      <w:r w:rsidRPr="00663047">
        <w:rPr>
          <w:i/>
          <w:iCs/>
        </w:rPr>
        <w:t xml:space="preserve">Báo cáo khóa học: </w:t>
      </w:r>
      <w:r>
        <w:t>cho phép người dùng theo dõi các khóa học hiện có của đơn vị;</w:t>
      </w:r>
    </w:p>
    <w:p w14:paraId="2CA3D2E4" w14:textId="5A71C268" w:rsidR="00C3294F" w:rsidRDefault="00C3294F" w:rsidP="00C3294F">
      <w:pPr>
        <w:pStyle w:val="ListParagraph"/>
        <w:numPr>
          <w:ilvl w:val="0"/>
          <w:numId w:val="32"/>
        </w:numPr>
      </w:pPr>
      <w:r w:rsidRPr="00663047">
        <w:rPr>
          <w:i/>
          <w:iCs/>
        </w:rPr>
        <w:t>Báo cáo kỳ thi:</w:t>
      </w:r>
      <w:r>
        <w:t xml:space="preserve"> cho phép người dùng theo dõi các kỳ thi hiện có của đơn vị;</w:t>
      </w:r>
    </w:p>
    <w:p w14:paraId="593BE31A" w14:textId="6BF455EC" w:rsidR="00303222" w:rsidRDefault="00303222" w:rsidP="00303222">
      <w:r>
        <w:rPr>
          <w:noProof/>
        </w:rPr>
        <w:drawing>
          <wp:inline distT="0" distB="0" distL="0" distR="0" wp14:anchorId="17912C48" wp14:editId="5D794150">
            <wp:extent cx="6120765" cy="18941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11303"/>
                    <a:stretch/>
                  </pic:blipFill>
                  <pic:spPr bwMode="auto">
                    <a:xfrm>
                      <a:off x="0" y="0"/>
                      <a:ext cx="6120765" cy="1894114"/>
                    </a:xfrm>
                    <a:prstGeom prst="rect">
                      <a:avLst/>
                    </a:prstGeom>
                    <a:ln>
                      <a:noFill/>
                    </a:ln>
                    <a:extLst>
                      <a:ext uri="{53640926-AAD7-44D8-BBD7-CCE9431645EC}">
                        <a14:shadowObscured xmlns:a14="http://schemas.microsoft.com/office/drawing/2010/main"/>
                      </a:ext>
                    </a:extLst>
                  </pic:spPr>
                </pic:pic>
              </a:graphicData>
            </a:graphic>
          </wp:inline>
        </w:drawing>
      </w:r>
    </w:p>
    <w:p w14:paraId="586EC78D" w14:textId="46D630D2" w:rsidR="00533F99" w:rsidRDefault="00533F99" w:rsidP="00533F99">
      <w:pPr>
        <w:pStyle w:val="111"/>
      </w:pPr>
      <w:bookmarkStart w:id="49" w:name="_Toc20403580"/>
      <w:r>
        <w:t xml:space="preserve">3.4.7. </w:t>
      </w:r>
      <w:r w:rsidR="00C3294F">
        <w:t>Đơn vị</w:t>
      </w:r>
      <w:r w:rsidR="00303222">
        <w:t xml:space="preserve">, </w:t>
      </w:r>
      <w:r w:rsidR="00BC27B5">
        <w:t>l</w:t>
      </w:r>
      <w:r w:rsidR="00303222">
        <w:t>ớp</w:t>
      </w:r>
      <w:bookmarkEnd w:id="49"/>
    </w:p>
    <w:p w14:paraId="5E0EBC10" w14:textId="32502CDE" w:rsidR="00303222" w:rsidRDefault="00533F99" w:rsidP="00303222">
      <w:pPr>
        <w:pStyle w:val="ListParagraph"/>
        <w:numPr>
          <w:ilvl w:val="0"/>
          <w:numId w:val="40"/>
        </w:numPr>
      </w:pPr>
      <w:r>
        <w:t xml:space="preserve">Đối với các đơn vị cấp Sở, Phòng, tính năng </w:t>
      </w:r>
      <w:r w:rsidRPr="00303222">
        <w:rPr>
          <w:b/>
          <w:bCs/>
        </w:rPr>
        <w:t>Đơn vị</w:t>
      </w:r>
      <w:r>
        <w:t xml:space="preserve"> sẽ h</w:t>
      </w:r>
      <w:r w:rsidR="00C3294F">
        <w:t xml:space="preserve">iển thị danh sách các đơn vị </w:t>
      </w:r>
      <w:r w:rsidR="00CF6B62">
        <w:t xml:space="preserve">trực thuộc </w:t>
      </w:r>
      <w:r w:rsidR="00C3294F">
        <w:t>trên hệ thống.</w:t>
      </w:r>
    </w:p>
    <w:p w14:paraId="1E6DA68C" w14:textId="4DF43171" w:rsidR="00C3294F" w:rsidRDefault="00533F99" w:rsidP="00303222">
      <w:pPr>
        <w:pStyle w:val="ListParagraph"/>
        <w:numPr>
          <w:ilvl w:val="0"/>
          <w:numId w:val="40"/>
        </w:numPr>
      </w:pPr>
      <w:r>
        <w:t xml:space="preserve">Đối với các đơn vị cấp Lớp, tính năng </w:t>
      </w:r>
      <w:r w:rsidRPr="00303222">
        <w:rPr>
          <w:b/>
          <w:bCs/>
        </w:rPr>
        <w:t>Lớp</w:t>
      </w:r>
      <w:r>
        <w:t xml:space="preserve"> sẽ h</w:t>
      </w:r>
      <w:r w:rsidR="00C3294F">
        <w:t xml:space="preserve">iển thị danh sách lớp </w:t>
      </w:r>
      <w:r w:rsidR="00CF6B62">
        <w:t xml:space="preserve">trực thuộc của đơn vị </w:t>
      </w:r>
      <w:r w:rsidR="00C3294F">
        <w:t xml:space="preserve">trên hệ thống. </w:t>
      </w:r>
    </w:p>
    <w:p w14:paraId="0E640532" w14:textId="11EF6D3F" w:rsidR="00533F99" w:rsidRDefault="00533F99" w:rsidP="00533F99">
      <w:pPr>
        <w:pStyle w:val="111"/>
      </w:pPr>
      <w:bookmarkStart w:id="50" w:name="_Toc20403581"/>
      <w:r>
        <w:t>3.4.</w:t>
      </w:r>
      <w:r w:rsidR="00303222">
        <w:t>8</w:t>
      </w:r>
      <w:r>
        <w:t xml:space="preserve">. </w:t>
      </w:r>
      <w:r w:rsidR="00C3294F">
        <w:t>Slideshow</w:t>
      </w:r>
      <w:bookmarkEnd w:id="50"/>
    </w:p>
    <w:p w14:paraId="2E2E66F4" w14:textId="42777E05" w:rsidR="00A1629C" w:rsidRDefault="00533F99" w:rsidP="00B61595">
      <w:pPr>
        <w:ind w:firstLine="612"/>
      </w:pPr>
      <w:r>
        <w:t>C</w:t>
      </w:r>
      <w:r w:rsidR="00C3294F">
        <w:t>ho phép đơn vị có thể chủ động đăng các banner theo dạng slideshow lên</w:t>
      </w:r>
      <w:r w:rsidR="00B87D4E">
        <w:t xml:space="preserve"> để tiện quảng bá, truyền thông. </w:t>
      </w:r>
    </w:p>
    <w:p w14:paraId="7D2A52C4" w14:textId="24CF76E7" w:rsidR="007757E5" w:rsidRPr="00A1629C" w:rsidRDefault="007757E5" w:rsidP="007757E5">
      <w:pPr>
        <w:rPr>
          <w:rFonts w:cs="Times New Roman"/>
        </w:rPr>
      </w:pPr>
      <w:r>
        <w:rPr>
          <w:noProof/>
        </w:rPr>
        <w:drawing>
          <wp:inline distT="0" distB="0" distL="0" distR="0" wp14:anchorId="46114798" wp14:editId="62636725">
            <wp:extent cx="6120765" cy="2444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765" cy="2444115"/>
                    </a:xfrm>
                    <a:prstGeom prst="rect">
                      <a:avLst/>
                    </a:prstGeom>
                  </pic:spPr>
                </pic:pic>
              </a:graphicData>
            </a:graphic>
          </wp:inline>
        </w:drawing>
      </w:r>
    </w:p>
    <w:sectPr w:rsidR="007757E5" w:rsidRPr="00A1629C" w:rsidSect="00F408A3">
      <w:headerReference w:type="default" r:id="rId89"/>
      <w:footerReference w:type="default" r:id="rId90"/>
      <w:pgSz w:w="11907" w:h="16840" w:code="9"/>
      <w:pgMar w:top="1255" w:right="1134" w:bottom="851" w:left="1134" w:header="720" w:footer="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31854" w14:textId="77777777" w:rsidR="00A36DEB" w:rsidRDefault="00A36DEB" w:rsidP="00D629F0">
      <w:pPr>
        <w:spacing w:before="0" w:after="0"/>
      </w:pPr>
      <w:r>
        <w:separator/>
      </w:r>
    </w:p>
  </w:endnote>
  <w:endnote w:type="continuationSeparator" w:id="0">
    <w:p w14:paraId="1FA977F7" w14:textId="77777777" w:rsidR="00A36DEB" w:rsidRDefault="00A36DEB" w:rsidP="00D629F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119583"/>
      <w:docPartObj>
        <w:docPartGallery w:val="Page Numbers (Bottom of Page)"/>
        <w:docPartUnique/>
      </w:docPartObj>
    </w:sdtPr>
    <w:sdtEndPr>
      <w:rPr>
        <w:i/>
        <w:iCs/>
        <w:noProof/>
        <w:sz w:val="24"/>
        <w:szCs w:val="24"/>
      </w:rPr>
    </w:sdtEndPr>
    <w:sdtContent>
      <w:p w14:paraId="6F44E49C" w14:textId="388C0CE1" w:rsidR="005514C3" w:rsidRPr="00DD5206" w:rsidRDefault="005514C3" w:rsidP="00DD5206">
        <w:pPr>
          <w:pStyle w:val="Footer"/>
          <w:jc w:val="right"/>
          <w:rPr>
            <w:i/>
            <w:iCs/>
            <w:sz w:val="24"/>
            <w:szCs w:val="24"/>
          </w:rPr>
        </w:pPr>
        <w:r>
          <w:rPr>
            <w:i/>
            <w:iCs/>
            <w:sz w:val="24"/>
            <w:szCs w:val="24"/>
          </w:rPr>
          <w:t>Hướng dẫn sử dụng Mạng xã hội học tập ViettelStudy  –</w:t>
        </w:r>
        <w:r w:rsidRPr="00DD5206">
          <w:rPr>
            <w:i/>
            <w:iCs/>
            <w:sz w:val="24"/>
            <w:szCs w:val="24"/>
          </w:rPr>
          <w:t xml:space="preserve"> </w:t>
        </w:r>
        <w:r>
          <w:rPr>
            <w:i/>
            <w:iCs/>
            <w:sz w:val="24"/>
            <w:szCs w:val="24"/>
          </w:rPr>
          <w:t xml:space="preserve">Trang </w:t>
        </w:r>
        <w:r w:rsidRPr="00DD5206">
          <w:rPr>
            <w:i/>
            <w:iCs/>
            <w:sz w:val="24"/>
            <w:szCs w:val="24"/>
          </w:rPr>
          <w:fldChar w:fldCharType="begin"/>
        </w:r>
        <w:r w:rsidRPr="00DD5206">
          <w:rPr>
            <w:i/>
            <w:iCs/>
            <w:sz w:val="24"/>
            <w:szCs w:val="24"/>
          </w:rPr>
          <w:instrText xml:space="preserve"> PAGE   \* MERGEFORMAT </w:instrText>
        </w:r>
        <w:r w:rsidRPr="00DD5206">
          <w:rPr>
            <w:i/>
            <w:iCs/>
            <w:sz w:val="24"/>
            <w:szCs w:val="24"/>
          </w:rPr>
          <w:fldChar w:fldCharType="separate"/>
        </w:r>
        <w:r w:rsidRPr="00DD5206">
          <w:rPr>
            <w:i/>
            <w:iCs/>
            <w:noProof/>
            <w:sz w:val="24"/>
            <w:szCs w:val="24"/>
          </w:rPr>
          <w:t>2</w:t>
        </w:r>
        <w:r w:rsidRPr="00DD5206">
          <w:rPr>
            <w:i/>
            <w:iCs/>
            <w:noProof/>
            <w:sz w:val="24"/>
            <w:szCs w:val="24"/>
          </w:rPr>
          <w:fldChar w:fldCharType="end"/>
        </w:r>
      </w:p>
    </w:sdtContent>
  </w:sdt>
  <w:p w14:paraId="410317CD" w14:textId="77777777" w:rsidR="005514C3" w:rsidRPr="00247F2D" w:rsidRDefault="005514C3">
    <w:pPr>
      <w:pStyle w:val="Footer"/>
      <w:rPr>
        <w:sz w:val="2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94407" w14:textId="77777777" w:rsidR="00A36DEB" w:rsidRDefault="00A36DEB" w:rsidP="00D629F0">
      <w:pPr>
        <w:spacing w:before="0" w:after="0"/>
      </w:pPr>
      <w:r>
        <w:separator/>
      </w:r>
    </w:p>
  </w:footnote>
  <w:footnote w:type="continuationSeparator" w:id="0">
    <w:p w14:paraId="29326AE3" w14:textId="77777777" w:rsidR="00A36DEB" w:rsidRDefault="00A36DEB" w:rsidP="00D629F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F3B8" w14:textId="77777777" w:rsidR="005514C3" w:rsidRDefault="005514C3" w:rsidP="00DD5206">
    <w:pPr>
      <w:pStyle w:val="Header"/>
      <w:jc w:val="right"/>
    </w:pPr>
    <w:r>
      <w:rPr>
        <w:noProof/>
      </w:rPr>
      <w:drawing>
        <wp:anchor distT="0" distB="0" distL="114300" distR="114300" simplePos="0" relativeHeight="251658240" behindDoc="0" locked="0" layoutInCell="1" allowOverlap="1" wp14:anchorId="1FC91F32" wp14:editId="01BE7EAF">
          <wp:simplePos x="0" y="0"/>
          <wp:positionH relativeFrom="column">
            <wp:posOffset>4634230</wp:posOffset>
          </wp:positionH>
          <wp:positionV relativeFrom="paragraph">
            <wp:posOffset>-112700</wp:posOffset>
          </wp:positionV>
          <wp:extent cx="1479018" cy="347452"/>
          <wp:effectExtent l="0" t="0" r="698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vts53.png"/>
                  <pic:cNvPicPr/>
                </pic:nvPicPr>
                <pic:blipFill>
                  <a:blip r:embed="rId1">
                    <a:extLst>
                      <a:ext uri="{28A0092B-C50C-407E-A947-70E740481C1C}">
                        <a14:useLocalDpi xmlns:a14="http://schemas.microsoft.com/office/drawing/2010/main" val="0"/>
                      </a:ext>
                    </a:extLst>
                  </a:blip>
                  <a:stretch>
                    <a:fillRect/>
                  </a:stretch>
                </pic:blipFill>
                <pic:spPr>
                  <a:xfrm>
                    <a:off x="0" y="0"/>
                    <a:ext cx="1479018" cy="3474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D4FEA"/>
    <w:multiLevelType w:val="hybridMultilevel"/>
    <w:tmpl w:val="554236C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10738"/>
    <w:multiLevelType w:val="hybridMultilevel"/>
    <w:tmpl w:val="5D42115A"/>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D58D5"/>
    <w:multiLevelType w:val="hybridMultilevel"/>
    <w:tmpl w:val="D6F87F76"/>
    <w:lvl w:ilvl="0" w:tplc="35904F92">
      <w:start w:val="48"/>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616E75"/>
    <w:multiLevelType w:val="hybridMultilevel"/>
    <w:tmpl w:val="9438C4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2A22A3"/>
    <w:multiLevelType w:val="hybridMultilevel"/>
    <w:tmpl w:val="36FA9402"/>
    <w:lvl w:ilvl="0" w:tplc="60CA815C">
      <w:start w:val="3"/>
      <w:numFmt w:val="bullet"/>
      <w:lvlText w:val="-"/>
      <w:lvlJc w:val="left"/>
      <w:pPr>
        <w:ind w:left="72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8094F"/>
    <w:multiLevelType w:val="hybridMultilevel"/>
    <w:tmpl w:val="AAEE0BD0"/>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1566D"/>
    <w:multiLevelType w:val="hybridMultilevel"/>
    <w:tmpl w:val="D01C3C6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B2065"/>
    <w:multiLevelType w:val="hybridMultilevel"/>
    <w:tmpl w:val="5644FD1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E66CD"/>
    <w:multiLevelType w:val="hybridMultilevel"/>
    <w:tmpl w:val="1A4C571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73138"/>
    <w:multiLevelType w:val="hybridMultilevel"/>
    <w:tmpl w:val="F58C8DC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459A4"/>
    <w:multiLevelType w:val="hybridMultilevel"/>
    <w:tmpl w:val="3EB2C3F2"/>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83515"/>
    <w:multiLevelType w:val="hybridMultilevel"/>
    <w:tmpl w:val="64BC035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F635A"/>
    <w:multiLevelType w:val="hybridMultilevel"/>
    <w:tmpl w:val="9CD8A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4492D"/>
    <w:multiLevelType w:val="hybridMultilevel"/>
    <w:tmpl w:val="1214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D48A2"/>
    <w:multiLevelType w:val="hybridMultilevel"/>
    <w:tmpl w:val="7202229A"/>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CB246F"/>
    <w:multiLevelType w:val="hybridMultilevel"/>
    <w:tmpl w:val="CBC013A4"/>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610D2"/>
    <w:multiLevelType w:val="multilevel"/>
    <w:tmpl w:val="0BD658B2"/>
    <w:lvl w:ilvl="0">
      <w:start w:val="3"/>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1615C1"/>
    <w:multiLevelType w:val="hybridMultilevel"/>
    <w:tmpl w:val="6CFEE3C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21CF7"/>
    <w:multiLevelType w:val="hybridMultilevel"/>
    <w:tmpl w:val="5674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D3B2E"/>
    <w:multiLevelType w:val="hybridMultilevel"/>
    <w:tmpl w:val="1A605A1A"/>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2B0"/>
    <w:multiLevelType w:val="hybridMultilevel"/>
    <w:tmpl w:val="B712A73A"/>
    <w:lvl w:ilvl="0" w:tplc="0409000D">
      <w:start w:val="1"/>
      <w:numFmt w:val="bullet"/>
      <w:lvlText w:val=""/>
      <w:lvlJc w:val="left"/>
      <w:pPr>
        <w:ind w:left="594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9F27C88"/>
    <w:multiLevelType w:val="hybridMultilevel"/>
    <w:tmpl w:val="4C9A444A"/>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37BE5"/>
    <w:multiLevelType w:val="hybridMultilevel"/>
    <w:tmpl w:val="ADDAF4F6"/>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A7F6D"/>
    <w:multiLevelType w:val="hybridMultilevel"/>
    <w:tmpl w:val="F0E8B5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D3A58"/>
    <w:multiLevelType w:val="hybridMultilevel"/>
    <w:tmpl w:val="1902CB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C50752"/>
    <w:multiLevelType w:val="hybridMultilevel"/>
    <w:tmpl w:val="9D9E356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E19C5"/>
    <w:multiLevelType w:val="hybridMultilevel"/>
    <w:tmpl w:val="AAEE1F7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D455F"/>
    <w:multiLevelType w:val="hybridMultilevel"/>
    <w:tmpl w:val="2338726E"/>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0E04DB"/>
    <w:multiLevelType w:val="hybridMultilevel"/>
    <w:tmpl w:val="C4EC17F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80D6E"/>
    <w:multiLevelType w:val="hybridMultilevel"/>
    <w:tmpl w:val="DF74ED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FEB0F1A"/>
    <w:multiLevelType w:val="hybridMultilevel"/>
    <w:tmpl w:val="FC04E49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16097"/>
    <w:multiLevelType w:val="hybridMultilevel"/>
    <w:tmpl w:val="71F2F536"/>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E464D"/>
    <w:multiLevelType w:val="hybridMultilevel"/>
    <w:tmpl w:val="F956218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D15A2"/>
    <w:multiLevelType w:val="hybridMultilevel"/>
    <w:tmpl w:val="310853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E6A87"/>
    <w:multiLevelType w:val="hybridMultilevel"/>
    <w:tmpl w:val="407C27BA"/>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D16C45"/>
    <w:multiLevelType w:val="hybridMultilevel"/>
    <w:tmpl w:val="D5048B3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411FDB"/>
    <w:multiLevelType w:val="hybridMultilevel"/>
    <w:tmpl w:val="D78CB320"/>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7476A"/>
    <w:multiLevelType w:val="hybridMultilevel"/>
    <w:tmpl w:val="BC0815A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91A3C"/>
    <w:multiLevelType w:val="hybridMultilevel"/>
    <w:tmpl w:val="5CC2FF9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B5909"/>
    <w:multiLevelType w:val="hybridMultilevel"/>
    <w:tmpl w:val="2C54FEE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57570B"/>
    <w:multiLevelType w:val="hybridMultilevel"/>
    <w:tmpl w:val="002CD3A4"/>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32470EB"/>
    <w:multiLevelType w:val="hybridMultilevel"/>
    <w:tmpl w:val="5DC0EE50"/>
    <w:lvl w:ilvl="0" w:tplc="35904F92">
      <w:start w:val="4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D96D55"/>
    <w:multiLevelType w:val="hybridMultilevel"/>
    <w:tmpl w:val="417A61D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D3F74"/>
    <w:multiLevelType w:val="multilevel"/>
    <w:tmpl w:val="0D26A744"/>
    <w:lvl w:ilvl="0">
      <w:start w:val="3"/>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244164"/>
    <w:multiLevelType w:val="hybridMultilevel"/>
    <w:tmpl w:val="BB0E7CC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801E4"/>
    <w:multiLevelType w:val="hybridMultilevel"/>
    <w:tmpl w:val="29948F5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15"/>
  </w:num>
  <w:num w:numId="4">
    <w:abstractNumId w:val="35"/>
  </w:num>
  <w:num w:numId="5">
    <w:abstractNumId w:val="20"/>
  </w:num>
  <w:num w:numId="6">
    <w:abstractNumId w:val="11"/>
  </w:num>
  <w:num w:numId="7">
    <w:abstractNumId w:val="7"/>
  </w:num>
  <w:num w:numId="8">
    <w:abstractNumId w:val="26"/>
  </w:num>
  <w:num w:numId="9">
    <w:abstractNumId w:val="25"/>
  </w:num>
  <w:num w:numId="10">
    <w:abstractNumId w:val="22"/>
  </w:num>
  <w:num w:numId="11">
    <w:abstractNumId w:val="37"/>
  </w:num>
  <w:num w:numId="12">
    <w:abstractNumId w:val="14"/>
  </w:num>
  <w:num w:numId="13">
    <w:abstractNumId w:val="32"/>
  </w:num>
  <w:num w:numId="14">
    <w:abstractNumId w:val="38"/>
  </w:num>
  <w:num w:numId="15">
    <w:abstractNumId w:val="45"/>
  </w:num>
  <w:num w:numId="16">
    <w:abstractNumId w:val="23"/>
  </w:num>
  <w:num w:numId="17">
    <w:abstractNumId w:val="30"/>
  </w:num>
  <w:num w:numId="18">
    <w:abstractNumId w:val="39"/>
  </w:num>
  <w:num w:numId="19">
    <w:abstractNumId w:val="31"/>
  </w:num>
  <w:num w:numId="20">
    <w:abstractNumId w:val="40"/>
  </w:num>
  <w:num w:numId="21">
    <w:abstractNumId w:val="34"/>
  </w:num>
  <w:num w:numId="22">
    <w:abstractNumId w:val="19"/>
  </w:num>
  <w:num w:numId="23">
    <w:abstractNumId w:val="27"/>
  </w:num>
  <w:num w:numId="24">
    <w:abstractNumId w:val="29"/>
  </w:num>
  <w:num w:numId="25">
    <w:abstractNumId w:val="10"/>
  </w:num>
  <w:num w:numId="26">
    <w:abstractNumId w:val="24"/>
  </w:num>
  <w:num w:numId="27">
    <w:abstractNumId w:val="0"/>
  </w:num>
  <w:num w:numId="28">
    <w:abstractNumId w:val="42"/>
  </w:num>
  <w:num w:numId="29">
    <w:abstractNumId w:val="28"/>
  </w:num>
  <w:num w:numId="30">
    <w:abstractNumId w:val="44"/>
  </w:num>
  <w:num w:numId="31">
    <w:abstractNumId w:val="3"/>
  </w:num>
  <w:num w:numId="32">
    <w:abstractNumId w:val="5"/>
  </w:num>
  <w:num w:numId="33">
    <w:abstractNumId w:val="6"/>
  </w:num>
  <w:num w:numId="34">
    <w:abstractNumId w:val="33"/>
  </w:num>
  <w:num w:numId="35">
    <w:abstractNumId w:val="9"/>
  </w:num>
  <w:num w:numId="36">
    <w:abstractNumId w:val="18"/>
  </w:num>
  <w:num w:numId="37">
    <w:abstractNumId w:val="43"/>
  </w:num>
  <w:num w:numId="38">
    <w:abstractNumId w:val="16"/>
  </w:num>
  <w:num w:numId="39">
    <w:abstractNumId w:val="41"/>
  </w:num>
  <w:num w:numId="40">
    <w:abstractNumId w:val="8"/>
  </w:num>
  <w:num w:numId="41">
    <w:abstractNumId w:val="2"/>
  </w:num>
  <w:num w:numId="42">
    <w:abstractNumId w:val="17"/>
  </w:num>
  <w:num w:numId="43">
    <w:abstractNumId w:val="13"/>
  </w:num>
  <w:num w:numId="44">
    <w:abstractNumId w:val="12"/>
  </w:num>
  <w:num w:numId="45">
    <w:abstractNumId w:val="1"/>
  </w:num>
  <w:num w:numId="4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AFD"/>
    <w:rsid w:val="0000033E"/>
    <w:rsid w:val="000016D2"/>
    <w:rsid w:val="00003616"/>
    <w:rsid w:val="0000382B"/>
    <w:rsid w:val="000040A5"/>
    <w:rsid w:val="00004AB9"/>
    <w:rsid w:val="00007CBD"/>
    <w:rsid w:val="00011D1D"/>
    <w:rsid w:val="000144B6"/>
    <w:rsid w:val="00014FAE"/>
    <w:rsid w:val="000163E2"/>
    <w:rsid w:val="00017AC3"/>
    <w:rsid w:val="00020E8A"/>
    <w:rsid w:val="00023ABB"/>
    <w:rsid w:val="00023C6C"/>
    <w:rsid w:val="00024505"/>
    <w:rsid w:val="00024F1A"/>
    <w:rsid w:val="00030A3D"/>
    <w:rsid w:val="00032376"/>
    <w:rsid w:val="000342CE"/>
    <w:rsid w:val="00035475"/>
    <w:rsid w:val="0003724E"/>
    <w:rsid w:val="000379AD"/>
    <w:rsid w:val="00043E72"/>
    <w:rsid w:val="000460B1"/>
    <w:rsid w:val="00046B9D"/>
    <w:rsid w:val="00046DD8"/>
    <w:rsid w:val="00047DE1"/>
    <w:rsid w:val="000526BD"/>
    <w:rsid w:val="0005277A"/>
    <w:rsid w:val="00054932"/>
    <w:rsid w:val="00057B28"/>
    <w:rsid w:val="00060253"/>
    <w:rsid w:val="00062CB5"/>
    <w:rsid w:val="000723F5"/>
    <w:rsid w:val="000725AC"/>
    <w:rsid w:val="00072754"/>
    <w:rsid w:val="0007344F"/>
    <w:rsid w:val="00075474"/>
    <w:rsid w:val="00076489"/>
    <w:rsid w:val="000777B1"/>
    <w:rsid w:val="00077CC0"/>
    <w:rsid w:val="00081CEC"/>
    <w:rsid w:val="000825AD"/>
    <w:rsid w:val="00082C97"/>
    <w:rsid w:val="00086F55"/>
    <w:rsid w:val="00087635"/>
    <w:rsid w:val="0009128F"/>
    <w:rsid w:val="00091547"/>
    <w:rsid w:val="00093E10"/>
    <w:rsid w:val="00094184"/>
    <w:rsid w:val="000A0A7E"/>
    <w:rsid w:val="000A11DB"/>
    <w:rsid w:val="000A148B"/>
    <w:rsid w:val="000A1D71"/>
    <w:rsid w:val="000A5CE8"/>
    <w:rsid w:val="000A6E8E"/>
    <w:rsid w:val="000A6F94"/>
    <w:rsid w:val="000A70D1"/>
    <w:rsid w:val="000A7270"/>
    <w:rsid w:val="000B2A38"/>
    <w:rsid w:val="000B2DE5"/>
    <w:rsid w:val="000C0D5B"/>
    <w:rsid w:val="000C38AE"/>
    <w:rsid w:val="000C5321"/>
    <w:rsid w:val="000C7D57"/>
    <w:rsid w:val="000D1267"/>
    <w:rsid w:val="000D3615"/>
    <w:rsid w:val="000D5772"/>
    <w:rsid w:val="000D6A6E"/>
    <w:rsid w:val="000E07C0"/>
    <w:rsid w:val="000E12A3"/>
    <w:rsid w:val="000E3DB0"/>
    <w:rsid w:val="000E4B73"/>
    <w:rsid w:val="000E5A5E"/>
    <w:rsid w:val="000E67A7"/>
    <w:rsid w:val="000F0151"/>
    <w:rsid w:val="000F0F8D"/>
    <w:rsid w:val="000F143B"/>
    <w:rsid w:val="000F1EEC"/>
    <w:rsid w:val="000F27A1"/>
    <w:rsid w:val="000F397A"/>
    <w:rsid w:val="000F4976"/>
    <w:rsid w:val="000F5F4A"/>
    <w:rsid w:val="000F7E54"/>
    <w:rsid w:val="00101E5B"/>
    <w:rsid w:val="00104F38"/>
    <w:rsid w:val="00105250"/>
    <w:rsid w:val="00105D14"/>
    <w:rsid w:val="0010666C"/>
    <w:rsid w:val="001069BC"/>
    <w:rsid w:val="00107A7B"/>
    <w:rsid w:val="00107B17"/>
    <w:rsid w:val="00110BB8"/>
    <w:rsid w:val="00110F33"/>
    <w:rsid w:val="00111955"/>
    <w:rsid w:val="00111E2B"/>
    <w:rsid w:val="00115CBB"/>
    <w:rsid w:val="001170A2"/>
    <w:rsid w:val="0012047C"/>
    <w:rsid w:val="00120C76"/>
    <w:rsid w:val="00120D1C"/>
    <w:rsid w:val="00121280"/>
    <w:rsid w:val="001232B6"/>
    <w:rsid w:val="00124169"/>
    <w:rsid w:val="00124368"/>
    <w:rsid w:val="00124B78"/>
    <w:rsid w:val="00125B5F"/>
    <w:rsid w:val="00127E7B"/>
    <w:rsid w:val="001302E1"/>
    <w:rsid w:val="00130825"/>
    <w:rsid w:val="0013177E"/>
    <w:rsid w:val="00131935"/>
    <w:rsid w:val="00131CE8"/>
    <w:rsid w:val="001355B2"/>
    <w:rsid w:val="0013653D"/>
    <w:rsid w:val="00137861"/>
    <w:rsid w:val="00137DCC"/>
    <w:rsid w:val="001428DF"/>
    <w:rsid w:val="00143486"/>
    <w:rsid w:val="001458CC"/>
    <w:rsid w:val="001504F7"/>
    <w:rsid w:val="001505A2"/>
    <w:rsid w:val="001512A9"/>
    <w:rsid w:val="00152E5B"/>
    <w:rsid w:val="00154E89"/>
    <w:rsid w:val="00155186"/>
    <w:rsid w:val="00155F54"/>
    <w:rsid w:val="00157DDF"/>
    <w:rsid w:val="00160FB6"/>
    <w:rsid w:val="001610E3"/>
    <w:rsid w:val="0016138B"/>
    <w:rsid w:val="00162F25"/>
    <w:rsid w:val="00163531"/>
    <w:rsid w:val="001636E0"/>
    <w:rsid w:val="00163E4F"/>
    <w:rsid w:val="0016538C"/>
    <w:rsid w:val="00165665"/>
    <w:rsid w:val="00165804"/>
    <w:rsid w:val="00165FF3"/>
    <w:rsid w:val="00166399"/>
    <w:rsid w:val="0017040D"/>
    <w:rsid w:val="00172A5D"/>
    <w:rsid w:val="00172FFC"/>
    <w:rsid w:val="00173575"/>
    <w:rsid w:val="00175448"/>
    <w:rsid w:val="00180ED3"/>
    <w:rsid w:val="001860A0"/>
    <w:rsid w:val="001873B3"/>
    <w:rsid w:val="00191713"/>
    <w:rsid w:val="001935FA"/>
    <w:rsid w:val="001936D5"/>
    <w:rsid w:val="00193E37"/>
    <w:rsid w:val="00196777"/>
    <w:rsid w:val="001A008C"/>
    <w:rsid w:val="001A0F5A"/>
    <w:rsid w:val="001A132B"/>
    <w:rsid w:val="001A1770"/>
    <w:rsid w:val="001A1851"/>
    <w:rsid w:val="001A330A"/>
    <w:rsid w:val="001A45C9"/>
    <w:rsid w:val="001A6241"/>
    <w:rsid w:val="001A7E14"/>
    <w:rsid w:val="001B0971"/>
    <w:rsid w:val="001B1D9A"/>
    <w:rsid w:val="001B3613"/>
    <w:rsid w:val="001B55D9"/>
    <w:rsid w:val="001C3345"/>
    <w:rsid w:val="001C342A"/>
    <w:rsid w:val="001C77F8"/>
    <w:rsid w:val="001C7BFC"/>
    <w:rsid w:val="001D04B2"/>
    <w:rsid w:val="001D7746"/>
    <w:rsid w:val="001D7DFD"/>
    <w:rsid w:val="001E192E"/>
    <w:rsid w:val="001E1CC7"/>
    <w:rsid w:val="001E2273"/>
    <w:rsid w:val="001E3CB7"/>
    <w:rsid w:val="001E420C"/>
    <w:rsid w:val="001E5076"/>
    <w:rsid w:val="001E54AB"/>
    <w:rsid w:val="001E56E7"/>
    <w:rsid w:val="001E77B9"/>
    <w:rsid w:val="001F00F1"/>
    <w:rsid w:val="001F0CED"/>
    <w:rsid w:val="001F113A"/>
    <w:rsid w:val="001F24DD"/>
    <w:rsid w:val="001F3C11"/>
    <w:rsid w:val="001F421F"/>
    <w:rsid w:val="001F49C2"/>
    <w:rsid w:val="001F6D33"/>
    <w:rsid w:val="0020386D"/>
    <w:rsid w:val="002050EA"/>
    <w:rsid w:val="00206D17"/>
    <w:rsid w:val="00210F60"/>
    <w:rsid w:val="002110A4"/>
    <w:rsid w:val="002131C3"/>
    <w:rsid w:val="00213C50"/>
    <w:rsid w:val="0021790A"/>
    <w:rsid w:val="00217D71"/>
    <w:rsid w:val="00220257"/>
    <w:rsid w:val="00220904"/>
    <w:rsid w:val="00223744"/>
    <w:rsid w:val="00226F86"/>
    <w:rsid w:val="0022709F"/>
    <w:rsid w:val="0022777C"/>
    <w:rsid w:val="00233568"/>
    <w:rsid w:val="002340F0"/>
    <w:rsid w:val="00235B9E"/>
    <w:rsid w:val="00237631"/>
    <w:rsid w:val="002434D1"/>
    <w:rsid w:val="00243A06"/>
    <w:rsid w:val="00244479"/>
    <w:rsid w:val="00244954"/>
    <w:rsid w:val="002453ED"/>
    <w:rsid w:val="00247981"/>
    <w:rsid w:val="00247F2D"/>
    <w:rsid w:val="002507BD"/>
    <w:rsid w:val="00251B4B"/>
    <w:rsid w:val="00252F1B"/>
    <w:rsid w:val="0025328B"/>
    <w:rsid w:val="00254639"/>
    <w:rsid w:val="0025505D"/>
    <w:rsid w:val="00256367"/>
    <w:rsid w:val="0025688F"/>
    <w:rsid w:val="00257AE8"/>
    <w:rsid w:val="0026418C"/>
    <w:rsid w:val="00264A17"/>
    <w:rsid w:val="0026610A"/>
    <w:rsid w:val="0026693C"/>
    <w:rsid w:val="002708C8"/>
    <w:rsid w:val="002719DA"/>
    <w:rsid w:val="002744A3"/>
    <w:rsid w:val="00275272"/>
    <w:rsid w:val="0027544E"/>
    <w:rsid w:val="00276667"/>
    <w:rsid w:val="00277FBD"/>
    <w:rsid w:val="00281C97"/>
    <w:rsid w:val="00282E16"/>
    <w:rsid w:val="0028327B"/>
    <w:rsid w:val="00283A8D"/>
    <w:rsid w:val="00284406"/>
    <w:rsid w:val="00290545"/>
    <w:rsid w:val="002906A8"/>
    <w:rsid w:val="002906FC"/>
    <w:rsid w:val="002918AF"/>
    <w:rsid w:val="00291FAA"/>
    <w:rsid w:val="0029382A"/>
    <w:rsid w:val="00297235"/>
    <w:rsid w:val="00297BDD"/>
    <w:rsid w:val="002A0C8C"/>
    <w:rsid w:val="002A1133"/>
    <w:rsid w:val="002A27A7"/>
    <w:rsid w:val="002A6F20"/>
    <w:rsid w:val="002A7225"/>
    <w:rsid w:val="002B0714"/>
    <w:rsid w:val="002B0C2F"/>
    <w:rsid w:val="002B22F4"/>
    <w:rsid w:val="002B31BB"/>
    <w:rsid w:val="002B32B6"/>
    <w:rsid w:val="002B480D"/>
    <w:rsid w:val="002B4E43"/>
    <w:rsid w:val="002B7FCD"/>
    <w:rsid w:val="002C0324"/>
    <w:rsid w:val="002C311F"/>
    <w:rsid w:val="002C3CEE"/>
    <w:rsid w:val="002C7410"/>
    <w:rsid w:val="002D0263"/>
    <w:rsid w:val="002D0463"/>
    <w:rsid w:val="002D09C5"/>
    <w:rsid w:val="002D37F1"/>
    <w:rsid w:val="002D7641"/>
    <w:rsid w:val="002D7891"/>
    <w:rsid w:val="002E0501"/>
    <w:rsid w:val="002E2691"/>
    <w:rsid w:val="002E4184"/>
    <w:rsid w:val="002E57B7"/>
    <w:rsid w:val="002F1EEE"/>
    <w:rsid w:val="002F27BB"/>
    <w:rsid w:val="002F7C12"/>
    <w:rsid w:val="00300B47"/>
    <w:rsid w:val="00301AE9"/>
    <w:rsid w:val="00302D1D"/>
    <w:rsid w:val="00302E26"/>
    <w:rsid w:val="00303222"/>
    <w:rsid w:val="00303818"/>
    <w:rsid w:val="00304A03"/>
    <w:rsid w:val="00305440"/>
    <w:rsid w:val="0030590C"/>
    <w:rsid w:val="003072F7"/>
    <w:rsid w:val="0031038E"/>
    <w:rsid w:val="00310EA4"/>
    <w:rsid w:val="00312650"/>
    <w:rsid w:val="0031296C"/>
    <w:rsid w:val="00314CD2"/>
    <w:rsid w:val="00314F96"/>
    <w:rsid w:val="00316B7F"/>
    <w:rsid w:val="00322ED3"/>
    <w:rsid w:val="00325130"/>
    <w:rsid w:val="003252BF"/>
    <w:rsid w:val="00325816"/>
    <w:rsid w:val="00326CF5"/>
    <w:rsid w:val="00331D29"/>
    <w:rsid w:val="0033414C"/>
    <w:rsid w:val="00334826"/>
    <w:rsid w:val="00335163"/>
    <w:rsid w:val="0034047C"/>
    <w:rsid w:val="00340762"/>
    <w:rsid w:val="003430C0"/>
    <w:rsid w:val="003434B9"/>
    <w:rsid w:val="00344B84"/>
    <w:rsid w:val="00345472"/>
    <w:rsid w:val="0034665C"/>
    <w:rsid w:val="003520FE"/>
    <w:rsid w:val="00352325"/>
    <w:rsid w:val="00353463"/>
    <w:rsid w:val="003574B9"/>
    <w:rsid w:val="00357C37"/>
    <w:rsid w:val="00360B1A"/>
    <w:rsid w:val="0036197E"/>
    <w:rsid w:val="00362320"/>
    <w:rsid w:val="00363409"/>
    <w:rsid w:val="00364552"/>
    <w:rsid w:val="00364CBD"/>
    <w:rsid w:val="00364D23"/>
    <w:rsid w:val="00364DE7"/>
    <w:rsid w:val="003677FE"/>
    <w:rsid w:val="00367851"/>
    <w:rsid w:val="0036794E"/>
    <w:rsid w:val="00370BBA"/>
    <w:rsid w:val="00371280"/>
    <w:rsid w:val="00371921"/>
    <w:rsid w:val="00371D9F"/>
    <w:rsid w:val="00373064"/>
    <w:rsid w:val="00373DB2"/>
    <w:rsid w:val="003747A8"/>
    <w:rsid w:val="0037524E"/>
    <w:rsid w:val="00375716"/>
    <w:rsid w:val="00376D64"/>
    <w:rsid w:val="00377FF6"/>
    <w:rsid w:val="003822C5"/>
    <w:rsid w:val="00384CBA"/>
    <w:rsid w:val="00391452"/>
    <w:rsid w:val="00391ADA"/>
    <w:rsid w:val="00391CE5"/>
    <w:rsid w:val="00392465"/>
    <w:rsid w:val="00392D14"/>
    <w:rsid w:val="00392D90"/>
    <w:rsid w:val="00396837"/>
    <w:rsid w:val="00396D7D"/>
    <w:rsid w:val="003A0AA6"/>
    <w:rsid w:val="003A1302"/>
    <w:rsid w:val="003A1392"/>
    <w:rsid w:val="003A1799"/>
    <w:rsid w:val="003A224E"/>
    <w:rsid w:val="003A2E9E"/>
    <w:rsid w:val="003A3055"/>
    <w:rsid w:val="003A5DBB"/>
    <w:rsid w:val="003A5F54"/>
    <w:rsid w:val="003B03BB"/>
    <w:rsid w:val="003B0DD0"/>
    <w:rsid w:val="003B421B"/>
    <w:rsid w:val="003B5193"/>
    <w:rsid w:val="003B5A89"/>
    <w:rsid w:val="003B70A8"/>
    <w:rsid w:val="003C05A3"/>
    <w:rsid w:val="003C06CF"/>
    <w:rsid w:val="003C2356"/>
    <w:rsid w:val="003C2DA1"/>
    <w:rsid w:val="003C2FDA"/>
    <w:rsid w:val="003C49E9"/>
    <w:rsid w:val="003D1E04"/>
    <w:rsid w:val="003D28EC"/>
    <w:rsid w:val="003D37AD"/>
    <w:rsid w:val="003D38EA"/>
    <w:rsid w:val="003D711E"/>
    <w:rsid w:val="003E022A"/>
    <w:rsid w:val="003E0FF4"/>
    <w:rsid w:val="003E12CA"/>
    <w:rsid w:val="003E1AFD"/>
    <w:rsid w:val="003E37BA"/>
    <w:rsid w:val="003E39D1"/>
    <w:rsid w:val="003E58B4"/>
    <w:rsid w:val="003E58D8"/>
    <w:rsid w:val="003E7F52"/>
    <w:rsid w:val="003F0ADF"/>
    <w:rsid w:val="003F18A9"/>
    <w:rsid w:val="003F4974"/>
    <w:rsid w:val="003F4F1F"/>
    <w:rsid w:val="003F7A8E"/>
    <w:rsid w:val="00400C7D"/>
    <w:rsid w:val="00401011"/>
    <w:rsid w:val="0040583E"/>
    <w:rsid w:val="00406AD4"/>
    <w:rsid w:val="00406DD1"/>
    <w:rsid w:val="004075AF"/>
    <w:rsid w:val="00407D68"/>
    <w:rsid w:val="00412498"/>
    <w:rsid w:val="004124B8"/>
    <w:rsid w:val="0041324C"/>
    <w:rsid w:val="00413A41"/>
    <w:rsid w:val="00416883"/>
    <w:rsid w:val="00417FE4"/>
    <w:rsid w:val="00421082"/>
    <w:rsid w:val="00423C0E"/>
    <w:rsid w:val="004255B2"/>
    <w:rsid w:val="00425675"/>
    <w:rsid w:val="0042744E"/>
    <w:rsid w:val="00430786"/>
    <w:rsid w:val="004319AD"/>
    <w:rsid w:val="00431C76"/>
    <w:rsid w:val="00432BCE"/>
    <w:rsid w:val="0043535C"/>
    <w:rsid w:val="004354AD"/>
    <w:rsid w:val="00435709"/>
    <w:rsid w:val="00435962"/>
    <w:rsid w:val="004418D5"/>
    <w:rsid w:val="00445650"/>
    <w:rsid w:val="004534EB"/>
    <w:rsid w:val="00455E69"/>
    <w:rsid w:val="004569AE"/>
    <w:rsid w:val="004570BC"/>
    <w:rsid w:val="004578E8"/>
    <w:rsid w:val="0045796A"/>
    <w:rsid w:val="00460026"/>
    <w:rsid w:val="00460D5A"/>
    <w:rsid w:val="004612DE"/>
    <w:rsid w:val="00461CB4"/>
    <w:rsid w:val="004653DF"/>
    <w:rsid w:val="00472C0A"/>
    <w:rsid w:val="0047334B"/>
    <w:rsid w:val="00473A65"/>
    <w:rsid w:val="00473DA4"/>
    <w:rsid w:val="00474AAC"/>
    <w:rsid w:val="00476DED"/>
    <w:rsid w:val="004772E5"/>
    <w:rsid w:val="004803FB"/>
    <w:rsid w:val="004810D1"/>
    <w:rsid w:val="00482FD7"/>
    <w:rsid w:val="004874C9"/>
    <w:rsid w:val="00487CB3"/>
    <w:rsid w:val="00491F72"/>
    <w:rsid w:val="00492C58"/>
    <w:rsid w:val="00492E69"/>
    <w:rsid w:val="00493ADF"/>
    <w:rsid w:val="00494F2E"/>
    <w:rsid w:val="00495122"/>
    <w:rsid w:val="004967DF"/>
    <w:rsid w:val="004977F0"/>
    <w:rsid w:val="004A124B"/>
    <w:rsid w:val="004A779C"/>
    <w:rsid w:val="004B0614"/>
    <w:rsid w:val="004B0744"/>
    <w:rsid w:val="004B0B7B"/>
    <w:rsid w:val="004B1043"/>
    <w:rsid w:val="004B6FEB"/>
    <w:rsid w:val="004B7474"/>
    <w:rsid w:val="004B76C0"/>
    <w:rsid w:val="004C0EF8"/>
    <w:rsid w:val="004C5186"/>
    <w:rsid w:val="004C6F30"/>
    <w:rsid w:val="004C6F97"/>
    <w:rsid w:val="004D042A"/>
    <w:rsid w:val="004D0DF1"/>
    <w:rsid w:val="004D1407"/>
    <w:rsid w:val="004D1BEB"/>
    <w:rsid w:val="004D2EF7"/>
    <w:rsid w:val="004D3957"/>
    <w:rsid w:val="004D4A86"/>
    <w:rsid w:val="004D62E9"/>
    <w:rsid w:val="004D7C44"/>
    <w:rsid w:val="004E05DC"/>
    <w:rsid w:val="004E1446"/>
    <w:rsid w:val="004E1458"/>
    <w:rsid w:val="004E5857"/>
    <w:rsid w:val="004E67EE"/>
    <w:rsid w:val="004E7E3B"/>
    <w:rsid w:val="004F20A3"/>
    <w:rsid w:val="004F2EF4"/>
    <w:rsid w:val="004F3534"/>
    <w:rsid w:val="004F3FB5"/>
    <w:rsid w:val="004F513A"/>
    <w:rsid w:val="004F71B2"/>
    <w:rsid w:val="005037C6"/>
    <w:rsid w:val="005053BF"/>
    <w:rsid w:val="005062DB"/>
    <w:rsid w:val="005064A2"/>
    <w:rsid w:val="00507871"/>
    <w:rsid w:val="00511620"/>
    <w:rsid w:val="005121D1"/>
    <w:rsid w:val="00512BB6"/>
    <w:rsid w:val="00513840"/>
    <w:rsid w:val="00513E40"/>
    <w:rsid w:val="00514E06"/>
    <w:rsid w:val="0051547C"/>
    <w:rsid w:val="005156E9"/>
    <w:rsid w:val="005159A9"/>
    <w:rsid w:val="00516068"/>
    <w:rsid w:val="00516425"/>
    <w:rsid w:val="00516A23"/>
    <w:rsid w:val="00516F4A"/>
    <w:rsid w:val="005175B8"/>
    <w:rsid w:val="00522654"/>
    <w:rsid w:val="00523213"/>
    <w:rsid w:val="00524B8C"/>
    <w:rsid w:val="00525C29"/>
    <w:rsid w:val="00526ED7"/>
    <w:rsid w:val="00527469"/>
    <w:rsid w:val="00527C5D"/>
    <w:rsid w:val="00530E6E"/>
    <w:rsid w:val="00532687"/>
    <w:rsid w:val="005326BD"/>
    <w:rsid w:val="00533F99"/>
    <w:rsid w:val="0053465C"/>
    <w:rsid w:val="00536155"/>
    <w:rsid w:val="005400B4"/>
    <w:rsid w:val="00540EAD"/>
    <w:rsid w:val="00541B2A"/>
    <w:rsid w:val="005439C7"/>
    <w:rsid w:val="00543B51"/>
    <w:rsid w:val="00543FDE"/>
    <w:rsid w:val="0054561D"/>
    <w:rsid w:val="00546DCF"/>
    <w:rsid w:val="005514C3"/>
    <w:rsid w:val="00551A3D"/>
    <w:rsid w:val="005563DD"/>
    <w:rsid w:val="00557A83"/>
    <w:rsid w:val="00563BC1"/>
    <w:rsid w:val="00564889"/>
    <w:rsid w:val="0056542D"/>
    <w:rsid w:val="005674BA"/>
    <w:rsid w:val="00572427"/>
    <w:rsid w:val="0057434B"/>
    <w:rsid w:val="00575083"/>
    <w:rsid w:val="00577150"/>
    <w:rsid w:val="0057781D"/>
    <w:rsid w:val="005834B9"/>
    <w:rsid w:val="00586C7E"/>
    <w:rsid w:val="00587D87"/>
    <w:rsid w:val="0059004F"/>
    <w:rsid w:val="00590297"/>
    <w:rsid w:val="00591723"/>
    <w:rsid w:val="0059291B"/>
    <w:rsid w:val="00592A01"/>
    <w:rsid w:val="00592BD8"/>
    <w:rsid w:val="0059497C"/>
    <w:rsid w:val="005951F2"/>
    <w:rsid w:val="005A1A42"/>
    <w:rsid w:val="005A211C"/>
    <w:rsid w:val="005A2F94"/>
    <w:rsid w:val="005A385F"/>
    <w:rsid w:val="005A6618"/>
    <w:rsid w:val="005A6D23"/>
    <w:rsid w:val="005A6DE7"/>
    <w:rsid w:val="005B1A9E"/>
    <w:rsid w:val="005B429C"/>
    <w:rsid w:val="005B4AA4"/>
    <w:rsid w:val="005B55EF"/>
    <w:rsid w:val="005C0E47"/>
    <w:rsid w:val="005C15F5"/>
    <w:rsid w:val="005C466C"/>
    <w:rsid w:val="005C4C5A"/>
    <w:rsid w:val="005C4CC5"/>
    <w:rsid w:val="005C5D6D"/>
    <w:rsid w:val="005C71E6"/>
    <w:rsid w:val="005D18C2"/>
    <w:rsid w:val="005D2743"/>
    <w:rsid w:val="005D4069"/>
    <w:rsid w:val="005D4C19"/>
    <w:rsid w:val="005D562E"/>
    <w:rsid w:val="005D6EA0"/>
    <w:rsid w:val="005D7882"/>
    <w:rsid w:val="005E1428"/>
    <w:rsid w:val="005E2096"/>
    <w:rsid w:val="005E20DB"/>
    <w:rsid w:val="005E5EA2"/>
    <w:rsid w:val="005E6B4B"/>
    <w:rsid w:val="005E7FB3"/>
    <w:rsid w:val="005F0B0E"/>
    <w:rsid w:val="005F0E4B"/>
    <w:rsid w:val="005F2677"/>
    <w:rsid w:val="005F2E0E"/>
    <w:rsid w:val="005F3E2A"/>
    <w:rsid w:val="005F4610"/>
    <w:rsid w:val="005F4A32"/>
    <w:rsid w:val="005F631D"/>
    <w:rsid w:val="005F683A"/>
    <w:rsid w:val="005F6987"/>
    <w:rsid w:val="00601677"/>
    <w:rsid w:val="006035D0"/>
    <w:rsid w:val="00604E2E"/>
    <w:rsid w:val="00604F64"/>
    <w:rsid w:val="006058D7"/>
    <w:rsid w:val="006059EF"/>
    <w:rsid w:val="00606B6A"/>
    <w:rsid w:val="00610342"/>
    <w:rsid w:val="00611490"/>
    <w:rsid w:val="00611FED"/>
    <w:rsid w:val="00617D65"/>
    <w:rsid w:val="00621681"/>
    <w:rsid w:val="00621AF2"/>
    <w:rsid w:val="00621D16"/>
    <w:rsid w:val="00623826"/>
    <w:rsid w:val="00623846"/>
    <w:rsid w:val="0062545E"/>
    <w:rsid w:val="00625868"/>
    <w:rsid w:val="006264A8"/>
    <w:rsid w:val="00631FE9"/>
    <w:rsid w:val="00632AB1"/>
    <w:rsid w:val="00634206"/>
    <w:rsid w:val="00635173"/>
    <w:rsid w:val="00636FF1"/>
    <w:rsid w:val="006376D1"/>
    <w:rsid w:val="006401AA"/>
    <w:rsid w:val="0064172A"/>
    <w:rsid w:val="00644FB5"/>
    <w:rsid w:val="00645349"/>
    <w:rsid w:val="00645641"/>
    <w:rsid w:val="00645A65"/>
    <w:rsid w:val="0064651E"/>
    <w:rsid w:val="00646BCF"/>
    <w:rsid w:val="006477EA"/>
    <w:rsid w:val="0064785C"/>
    <w:rsid w:val="00647AAC"/>
    <w:rsid w:val="00650A13"/>
    <w:rsid w:val="006578AA"/>
    <w:rsid w:val="006626D4"/>
    <w:rsid w:val="006628F7"/>
    <w:rsid w:val="00663047"/>
    <w:rsid w:val="00666610"/>
    <w:rsid w:val="00670A3D"/>
    <w:rsid w:val="00672194"/>
    <w:rsid w:val="0067251A"/>
    <w:rsid w:val="006761D5"/>
    <w:rsid w:val="006763FA"/>
    <w:rsid w:val="00677D48"/>
    <w:rsid w:val="00680988"/>
    <w:rsid w:val="006817F5"/>
    <w:rsid w:val="00682914"/>
    <w:rsid w:val="006845CE"/>
    <w:rsid w:val="00684F24"/>
    <w:rsid w:val="006855EE"/>
    <w:rsid w:val="0068561B"/>
    <w:rsid w:val="0068629C"/>
    <w:rsid w:val="0068708A"/>
    <w:rsid w:val="006912C6"/>
    <w:rsid w:val="006914B2"/>
    <w:rsid w:val="00691952"/>
    <w:rsid w:val="00693611"/>
    <w:rsid w:val="006A0A6F"/>
    <w:rsid w:val="006A0E73"/>
    <w:rsid w:val="006A0EDC"/>
    <w:rsid w:val="006A0FC3"/>
    <w:rsid w:val="006A2013"/>
    <w:rsid w:val="006A20B8"/>
    <w:rsid w:val="006A20BC"/>
    <w:rsid w:val="006A3292"/>
    <w:rsid w:val="006A3643"/>
    <w:rsid w:val="006A37ED"/>
    <w:rsid w:val="006A4FDC"/>
    <w:rsid w:val="006B0B73"/>
    <w:rsid w:val="006B4080"/>
    <w:rsid w:val="006B5146"/>
    <w:rsid w:val="006B7982"/>
    <w:rsid w:val="006B7A2F"/>
    <w:rsid w:val="006C0762"/>
    <w:rsid w:val="006C07BC"/>
    <w:rsid w:val="006C3056"/>
    <w:rsid w:val="006C3F15"/>
    <w:rsid w:val="006C42DC"/>
    <w:rsid w:val="006D20DE"/>
    <w:rsid w:val="006D24BF"/>
    <w:rsid w:val="006D28E9"/>
    <w:rsid w:val="006D4BF2"/>
    <w:rsid w:val="006D52AC"/>
    <w:rsid w:val="006D5D55"/>
    <w:rsid w:val="006D72C8"/>
    <w:rsid w:val="006D7667"/>
    <w:rsid w:val="006E3545"/>
    <w:rsid w:val="006E45EA"/>
    <w:rsid w:val="006E50F0"/>
    <w:rsid w:val="006E6001"/>
    <w:rsid w:val="006E64B5"/>
    <w:rsid w:val="006E690F"/>
    <w:rsid w:val="006E6C4E"/>
    <w:rsid w:val="006E7572"/>
    <w:rsid w:val="006F1CF9"/>
    <w:rsid w:val="006F22DE"/>
    <w:rsid w:val="006F2813"/>
    <w:rsid w:val="006F3488"/>
    <w:rsid w:val="006F4894"/>
    <w:rsid w:val="006F7845"/>
    <w:rsid w:val="007025B3"/>
    <w:rsid w:val="00704547"/>
    <w:rsid w:val="00710E83"/>
    <w:rsid w:val="007145D8"/>
    <w:rsid w:val="00715A91"/>
    <w:rsid w:val="007179F7"/>
    <w:rsid w:val="00720EE0"/>
    <w:rsid w:val="0072193C"/>
    <w:rsid w:val="00721D6B"/>
    <w:rsid w:val="00730EA8"/>
    <w:rsid w:val="007314FA"/>
    <w:rsid w:val="00734D95"/>
    <w:rsid w:val="007353F7"/>
    <w:rsid w:val="00735A45"/>
    <w:rsid w:val="00735B14"/>
    <w:rsid w:val="00736634"/>
    <w:rsid w:val="0074082D"/>
    <w:rsid w:val="00740B64"/>
    <w:rsid w:val="00741632"/>
    <w:rsid w:val="0075287C"/>
    <w:rsid w:val="00753E25"/>
    <w:rsid w:val="00753F07"/>
    <w:rsid w:val="00756D52"/>
    <w:rsid w:val="007578E8"/>
    <w:rsid w:val="00762335"/>
    <w:rsid w:val="00762665"/>
    <w:rsid w:val="00763E0B"/>
    <w:rsid w:val="00763F33"/>
    <w:rsid w:val="007641C2"/>
    <w:rsid w:val="0076458D"/>
    <w:rsid w:val="00765CC0"/>
    <w:rsid w:val="00766C66"/>
    <w:rsid w:val="00767BA6"/>
    <w:rsid w:val="007721F8"/>
    <w:rsid w:val="00772D3B"/>
    <w:rsid w:val="00772ECC"/>
    <w:rsid w:val="00775785"/>
    <w:rsid w:val="007757E5"/>
    <w:rsid w:val="00777F35"/>
    <w:rsid w:val="00780474"/>
    <w:rsid w:val="00787946"/>
    <w:rsid w:val="0079051C"/>
    <w:rsid w:val="00790DC0"/>
    <w:rsid w:val="00791A4C"/>
    <w:rsid w:val="00791D96"/>
    <w:rsid w:val="007924CE"/>
    <w:rsid w:val="00794B50"/>
    <w:rsid w:val="00797320"/>
    <w:rsid w:val="007A00C0"/>
    <w:rsid w:val="007A1253"/>
    <w:rsid w:val="007A3DCA"/>
    <w:rsid w:val="007A41E8"/>
    <w:rsid w:val="007A5A95"/>
    <w:rsid w:val="007A6F84"/>
    <w:rsid w:val="007A73C0"/>
    <w:rsid w:val="007A7F9C"/>
    <w:rsid w:val="007B28EC"/>
    <w:rsid w:val="007B3465"/>
    <w:rsid w:val="007B353E"/>
    <w:rsid w:val="007B4D95"/>
    <w:rsid w:val="007B5B1C"/>
    <w:rsid w:val="007B7E2D"/>
    <w:rsid w:val="007C0425"/>
    <w:rsid w:val="007C2473"/>
    <w:rsid w:val="007C329B"/>
    <w:rsid w:val="007C3442"/>
    <w:rsid w:val="007C40B5"/>
    <w:rsid w:val="007C4BE8"/>
    <w:rsid w:val="007C7B01"/>
    <w:rsid w:val="007D2942"/>
    <w:rsid w:val="007D4010"/>
    <w:rsid w:val="007D5924"/>
    <w:rsid w:val="007E0E16"/>
    <w:rsid w:val="007E1A7B"/>
    <w:rsid w:val="007E1E71"/>
    <w:rsid w:val="007E2579"/>
    <w:rsid w:val="007E2DF0"/>
    <w:rsid w:val="007E4530"/>
    <w:rsid w:val="007E51B3"/>
    <w:rsid w:val="007E5B0B"/>
    <w:rsid w:val="007E6045"/>
    <w:rsid w:val="007E66F8"/>
    <w:rsid w:val="007E7FB0"/>
    <w:rsid w:val="007F059D"/>
    <w:rsid w:val="007F09DD"/>
    <w:rsid w:val="007F15C3"/>
    <w:rsid w:val="007F396E"/>
    <w:rsid w:val="007F39AE"/>
    <w:rsid w:val="007F3F75"/>
    <w:rsid w:val="007F66B1"/>
    <w:rsid w:val="008014D7"/>
    <w:rsid w:val="0080390A"/>
    <w:rsid w:val="0080409B"/>
    <w:rsid w:val="008042D5"/>
    <w:rsid w:val="00804924"/>
    <w:rsid w:val="00805026"/>
    <w:rsid w:val="00807D21"/>
    <w:rsid w:val="00810053"/>
    <w:rsid w:val="0081098C"/>
    <w:rsid w:val="00812CBC"/>
    <w:rsid w:val="00813072"/>
    <w:rsid w:val="00814C68"/>
    <w:rsid w:val="00820622"/>
    <w:rsid w:val="0082153C"/>
    <w:rsid w:val="00822772"/>
    <w:rsid w:val="00822922"/>
    <w:rsid w:val="00827230"/>
    <w:rsid w:val="008307E9"/>
    <w:rsid w:val="00831B5E"/>
    <w:rsid w:val="00832AC4"/>
    <w:rsid w:val="0083667B"/>
    <w:rsid w:val="00836AB1"/>
    <w:rsid w:val="00837866"/>
    <w:rsid w:val="00840BBE"/>
    <w:rsid w:val="0084414C"/>
    <w:rsid w:val="00847809"/>
    <w:rsid w:val="00847CCF"/>
    <w:rsid w:val="00853DF7"/>
    <w:rsid w:val="0086109E"/>
    <w:rsid w:val="0086295C"/>
    <w:rsid w:val="00863DA8"/>
    <w:rsid w:val="008640CB"/>
    <w:rsid w:val="008703D8"/>
    <w:rsid w:val="00870C89"/>
    <w:rsid w:val="00870E44"/>
    <w:rsid w:val="0087183E"/>
    <w:rsid w:val="0087270D"/>
    <w:rsid w:val="00872B6D"/>
    <w:rsid w:val="00872D0F"/>
    <w:rsid w:val="00873656"/>
    <w:rsid w:val="008739C6"/>
    <w:rsid w:val="00874617"/>
    <w:rsid w:val="00875047"/>
    <w:rsid w:val="008752BE"/>
    <w:rsid w:val="0087537D"/>
    <w:rsid w:val="00876787"/>
    <w:rsid w:val="00880B7F"/>
    <w:rsid w:val="00880FCF"/>
    <w:rsid w:val="00881D35"/>
    <w:rsid w:val="00881F18"/>
    <w:rsid w:val="00883CFB"/>
    <w:rsid w:val="00884731"/>
    <w:rsid w:val="008856A7"/>
    <w:rsid w:val="00886FBA"/>
    <w:rsid w:val="008879CC"/>
    <w:rsid w:val="00893B72"/>
    <w:rsid w:val="00895EB1"/>
    <w:rsid w:val="00897B3F"/>
    <w:rsid w:val="00897BAC"/>
    <w:rsid w:val="008A0E36"/>
    <w:rsid w:val="008A4EA8"/>
    <w:rsid w:val="008A5355"/>
    <w:rsid w:val="008A590D"/>
    <w:rsid w:val="008A7718"/>
    <w:rsid w:val="008B1F1F"/>
    <w:rsid w:val="008B27CF"/>
    <w:rsid w:val="008B3D7C"/>
    <w:rsid w:val="008B456B"/>
    <w:rsid w:val="008B49C2"/>
    <w:rsid w:val="008B5316"/>
    <w:rsid w:val="008B62E2"/>
    <w:rsid w:val="008C1D38"/>
    <w:rsid w:val="008C21FE"/>
    <w:rsid w:val="008D7ADA"/>
    <w:rsid w:val="008E42E7"/>
    <w:rsid w:val="008F0421"/>
    <w:rsid w:val="008F1DE3"/>
    <w:rsid w:val="008F691A"/>
    <w:rsid w:val="00900711"/>
    <w:rsid w:val="00901AF2"/>
    <w:rsid w:val="00902341"/>
    <w:rsid w:val="009129DC"/>
    <w:rsid w:val="009135A4"/>
    <w:rsid w:val="00913A94"/>
    <w:rsid w:val="00914E5D"/>
    <w:rsid w:val="00915F94"/>
    <w:rsid w:val="009200CC"/>
    <w:rsid w:val="009210AB"/>
    <w:rsid w:val="009217D7"/>
    <w:rsid w:val="00921C18"/>
    <w:rsid w:val="00922162"/>
    <w:rsid w:val="009228CF"/>
    <w:rsid w:val="00922FD0"/>
    <w:rsid w:val="00923449"/>
    <w:rsid w:val="00925F92"/>
    <w:rsid w:val="00932934"/>
    <w:rsid w:val="00935180"/>
    <w:rsid w:val="009368A9"/>
    <w:rsid w:val="00936B2F"/>
    <w:rsid w:val="009402B5"/>
    <w:rsid w:val="0094314E"/>
    <w:rsid w:val="0094432E"/>
    <w:rsid w:val="00946066"/>
    <w:rsid w:val="0095422A"/>
    <w:rsid w:val="00954288"/>
    <w:rsid w:val="00956069"/>
    <w:rsid w:val="009624A0"/>
    <w:rsid w:val="00962E90"/>
    <w:rsid w:val="00964B36"/>
    <w:rsid w:val="00965EA4"/>
    <w:rsid w:val="009666B3"/>
    <w:rsid w:val="00966E98"/>
    <w:rsid w:val="0096740C"/>
    <w:rsid w:val="00972F9B"/>
    <w:rsid w:val="0097333B"/>
    <w:rsid w:val="009741E7"/>
    <w:rsid w:val="009751F5"/>
    <w:rsid w:val="009770BC"/>
    <w:rsid w:val="009777FF"/>
    <w:rsid w:val="00981D71"/>
    <w:rsid w:val="00981E26"/>
    <w:rsid w:val="00983CDB"/>
    <w:rsid w:val="00984038"/>
    <w:rsid w:val="00984991"/>
    <w:rsid w:val="0098591E"/>
    <w:rsid w:val="009865FE"/>
    <w:rsid w:val="00987B43"/>
    <w:rsid w:val="00987C45"/>
    <w:rsid w:val="009906B7"/>
    <w:rsid w:val="00991122"/>
    <w:rsid w:val="0099307D"/>
    <w:rsid w:val="009941F7"/>
    <w:rsid w:val="00994797"/>
    <w:rsid w:val="00995B63"/>
    <w:rsid w:val="009967D7"/>
    <w:rsid w:val="009A1D33"/>
    <w:rsid w:val="009A431D"/>
    <w:rsid w:val="009A59F2"/>
    <w:rsid w:val="009A6888"/>
    <w:rsid w:val="009B051F"/>
    <w:rsid w:val="009B0DDA"/>
    <w:rsid w:val="009B22A1"/>
    <w:rsid w:val="009B29F8"/>
    <w:rsid w:val="009B2EE6"/>
    <w:rsid w:val="009B48F3"/>
    <w:rsid w:val="009B57A7"/>
    <w:rsid w:val="009B5ACA"/>
    <w:rsid w:val="009C4516"/>
    <w:rsid w:val="009C5753"/>
    <w:rsid w:val="009D0015"/>
    <w:rsid w:val="009D2F75"/>
    <w:rsid w:val="009D474E"/>
    <w:rsid w:val="009D6591"/>
    <w:rsid w:val="009D67EC"/>
    <w:rsid w:val="009E0059"/>
    <w:rsid w:val="009E09D5"/>
    <w:rsid w:val="009E12F1"/>
    <w:rsid w:val="009E233D"/>
    <w:rsid w:val="009E528B"/>
    <w:rsid w:val="009E55AB"/>
    <w:rsid w:val="009E6D0D"/>
    <w:rsid w:val="009E7392"/>
    <w:rsid w:val="009F149A"/>
    <w:rsid w:val="009F3FFB"/>
    <w:rsid w:val="009F5201"/>
    <w:rsid w:val="009F5C42"/>
    <w:rsid w:val="009F60D2"/>
    <w:rsid w:val="009F73A1"/>
    <w:rsid w:val="00A003BA"/>
    <w:rsid w:val="00A01E34"/>
    <w:rsid w:val="00A02474"/>
    <w:rsid w:val="00A02849"/>
    <w:rsid w:val="00A02D5B"/>
    <w:rsid w:val="00A061CD"/>
    <w:rsid w:val="00A06E62"/>
    <w:rsid w:val="00A135EA"/>
    <w:rsid w:val="00A1483D"/>
    <w:rsid w:val="00A1629C"/>
    <w:rsid w:val="00A178CA"/>
    <w:rsid w:val="00A203F3"/>
    <w:rsid w:val="00A23115"/>
    <w:rsid w:val="00A24A3C"/>
    <w:rsid w:val="00A27857"/>
    <w:rsid w:val="00A32061"/>
    <w:rsid w:val="00A32224"/>
    <w:rsid w:val="00A340B1"/>
    <w:rsid w:val="00A349C9"/>
    <w:rsid w:val="00A34A15"/>
    <w:rsid w:val="00A36572"/>
    <w:rsid w:val="00A36608"/>
    <w:rsid w:val="00A36DEB"/>
    <w:rsid w:val="00A37963"/>
    <w:rsid w:val="00A4170F"/>
    <w:rsid w:val="00A45751"/>
    <w:rsid w:val="00A46486"/>
    <w:rsid w:val="00A46934"/>
    <w:rsid w:val="00A46A39"/>
    <w:rsid w:val="00A46FB8"/>
    <w:rsid w:val="00A54885"/>
    <w:rsid w:val="00A574B6"/>
    <w:rsid w:val="00A57B57"/>
    <w:rsid w:val="00A622C9"/>
    <w:rsid w:val="00A6329C"/>
    <w:rsid w:val="00A63DB3"/>
    <w:rsid w:val="00A6407F"/>
    <w:rsid w:val="00A65A0B"/>
    <w:rsid w:val="00A65E0D"/>
    <w:rsid w:val="00A71D3D"/>
    <w:rsid w:val="00A74360"/>
    <w:rsid w:val="00A75300"/>
    <w:rsid w:val="00A8335C"/>
    <w:rsid w:val="00A83859"/>
    <w:rsid w:val="00A83F50"/>
    <w:rsid w:val="00A84195"/>
    <w:rsid w:val="00A84693"/>
    <w:rsid w:val="00A853AB"/>
    <w:rsid w:val="00A85C23"/>
    <w:rsid w:val="00A87678"/>
    <w:rsid w:val="00A90DF3"/>
    <w:rsid w:val="00A93106"/>
    <w:rsid w:val="00A9385F"/>
    <w:rsid w:val="00A9777F"/>
    <w:rsid w:val="00AA075F"/>
    <w:rsid w:val="00AA12A4"/>
    <w:rsid w:val="00AA1EAD"/>
    <w:rsid w:val="00AA2FB6"/>
    <w:rsid w:val="00AA4F23"/>
    <w:rsid w:val="00AA5324"/>
    <w:rsid w:val="00AA5A2C"/>
    <w:rsid w:val="00AA71BC"/>
    <w:rsid w:val="00AA7382"/>
    <w:rsid w:val="00AB2915"/>
    <w:rsid w:val="00AB3FA0"/>
    <w:rsid w:val="00AB44A8"/>
    <w:rsid w:val="00AB4AE7"/>
    <w:rsid w:val="00AC0825"/>
    <w:rsid w:val="00AC0B51"/>
    <w:rsid w:val="00AC1238"/>
    <w:rsid w:val="00AC24E9"/>
    <w:rsid w:val="00AC27E6"/>
    <w:rsid w:val="00AC3869"/>
    <w:rsid w:val="00AC39DF"/>
    <w:rsid w:val="00AC659B"/>
    <w:rsid w:val="00AD1EE2"/>
    <w:rsid w:val="00AD5FBA"/>
    <w:rsid w:val="00AD60F1"/>
    <w:rsid w:val="00AE08B1"/>
    <w:rsid w:val="00AE0F86"/>
    <w:rsid w:val="00AE18A8"/>
    <w:rsid w:val="00AE212D"/>
    <w:rsid w:val="00AE26B6"/>
    <w:rsid w:val="00AE4BFE"/>
    <w:rsid w:val="00AE4C40"/>
    <w:rsid w:val="00AF082C"/>
    <w:rsid w:val="00AF0FBC"/>
    <w:rsid w:val="00AF1509"/>
    <w:rsid w:val="00AF21E3"/>
    <w:rsid w:val="00AF326B"/>
    <w:rsid w:val="00AF36AA"/>
    <w:rsid w:val="00AF456A"/>
    <w:rsid w:val="00AF6A0F"/>
    <w:rsid w:val="00AF6DEC"/>
    <w:rsid w:val="00B00F77"/>
    <w:rsid w:val="00B011BE"/>
    <w:rsid w:val="00B04F94"/>
    <w:rsid w:val="00B054CB"/>
    <w:rsid w:val="00B06AC2"/>
    <w:rsid w:val="00B07CAA"/>
    <w:rsid w:val="00B10749"/>
    <w:rsid w:val="00B10D7A"/>
    <w:rsid w:val="00B1221A"/>
    <w:rsid w:val="00B12B0C"/>
    <w:rsid w:val="00B139AD"/>
    <w:rsid w:val="00B15826"/>
    <w:rsid w:val="00B175EA"/>
    <w:rsid w:val="00B17D72"/>
    <w:rsid w:val="00B2226C"/>
    <w:rsid w:val="00B22F72"/>
    <w:rsid w:val="00B23A61"/>
    <w:rsid w:val="00B23DEB"/>
    <w:rsid w:val="00B26A79"/>
    <w:rsid w:val="00B26BA6"/>
    <w:rsid w:val="00B27D5F"/>
    <w:rsid w:val="00B30311"/>
    <w:rsid w:val="00B31C83"/>
    <w:rsid w:val="00B32FBA"/>
    <w:rsid w:val="00B33289"/>
    <w:rsid w:val="00B34118"/>
    <w:rsid w:val="00B35341"/>
    <w:rsid w:val="00B35FA4"/>
    <w:rsid w:val="00B3762F"/>
    <w:rsid w:val="00B4062C"/>
    <w:rsid w:val="00B40C30"/>
    <w:rsid w:val="00B40CC9"/>
    <w:rsid w:val="00B4230C"/>
    <w:rsid w:val="00B4237A"/>
    <w:rsid w:val="00B423FE"/>
    <w:rsid w:val="00B45ABF"/>
    <w:rsid w:val="00B460CF"/>
    <w:rsid w:val="00B5032D"/>
    <w:rsid w:val="00B503A4"/>
    <w:rsid w:val="00B51348"/>
    <w:rsid w:val="00B52217"/>
    <w:rsid w:val="00B53999"/>
    <w:rsid w:val="00B5474C"/>
    <w:rsid w:val="00B55525"/>
    <w:rsid w:val="00B576E6"/>
    <w:rsid w:val="00B61595"/>
    <w:rsid w:val="00B62153"/>
    <w:rsid w:val="00B62B19"/>
    <w:rsid w:val="00B6499C"/>
    <w:rsid w:val="00B6580E"/>
    <w:rsid w:val="00B72A3C"/>
    <w:rsid w:val="00B763ED"/>
    <w:rsid w:val="00B779E5"/>
    <w:rsid w:val="00B80E81"/>
    <w:rsid w:val="00B81120"/>
    <w:rsid w:val="00B817EA"/>
    <w:rsid w:val="00B8193B"/>
    <w:rsid w:val="00B8271C"/>
    <w:rsid w:val="00B83710"/>
    <w:rsid w:val="00B856EA"/>
    <w:rsid w:val="00B85F56"/>
    <w:rsid w:val="00B8628F"/>
    <w:rsid w:val="00B87D4E"/>
    <w:rsid w:val="00B9006C"/>
    <w:rsid w:val="00B904D0"/>
    <w:rsid w:val="00B90DF0"/>
    <w:rsid w:val="00B912C1"/>
    <w:rsid w:val="00B9268E"/>
    <w:rsid w:val="00B9296D"/>
    <w:rsid w:val="00BA3B93"/>
    <w:rsid w:val="00BA57B4"/>
    <w:rsid w:val="00BA768E"/>
    <w:rsid w:val="00BB0E76"/>
    <w:rsid w:val="00BB112B"/>
    <w:rsid w:val="00BB18B3"/>
    <w:rsid w:val="00BB2BEF"/>
    <w:rsid w:val="00BB2E94"/>
    <w:rsid w:val="00BB3111"/>
    <w:rsid w:val="00BB3686"/>
    <w:rsid w:val="00BB6C67"/>
    <w:rsid w:val="00BB7817"/>
    <w:rsid w:val="00BC1247"/>
    <w:rsid w:val="00BC12E9"/>
    <w:rsid w:val="00BC1426"/>
    <w:rsid w:val="00BC1D4C"/>
    <w:rsid w:val="00BC27B5"/>
    <w:rsid w:val="00BC2DF1"/>
    <w:rsid w:val="00BC63D2"/>
    <w:rsid w:val="00BD1442"/>
    <w:rsid w:val="00BD1C3C"/>
    <w:rsid w:val="00BD383A"/>
    <w:rsid w:val="00BD4D95"/>
    <w:rsid w:val="00BD6E9C"/>
    <w:rsid w:val="00BE0387"/>
    <w:rsid w:val="00BE048E"/>
    <w:rsid w:val="00BE05EC"/>
    <w:rsid w:val="00BE0E2F"/>
    <w:rsid w:val="00BE2F1E"/>
    <w:rsid w:val="00BE6CE4"/>
    <w:rsid w:val="00BF0F69"/>
    <w:rsid w:val="00BF29B3"/>
    <w:rsid w:val="00BF3808"/>
    <w:rsid w:val="00BF39F2"/>
    <w:rsid w:val="00BF6E36"/>
    <w:rsid w:val="00BF7676"/>
    <w:rsid w:val="00C00FB9"/>
    <w:rsid w:val="00C030A5"/>
    <w:rsid w:val="00C038B1"/>
    <w:rsid w:val="00C06F0B"/>
    <w:rsid w:val="00C07E07"/>
    <w:rsid w:val="00C105AA"/>
    <w:rsid w:val="00C10BFD"/>
    <w:rsid w:val="00C115F4"/>
    <w:rsid w:val="00C13438"/>
    <w:rsid w:val="00C13C9D"/>
    <w:rsid w:val="00C143B8"/>
    <w:rsid w:val="00C15ED3"/>
    <w:rsid w:val="00C17AA1"/>
    <w:rsid w:val="00C20E41"/>
    <w:rsid w:val="00C21317"/>
    <w:rsid w:val="00C22A5E"/>
    <w:rsid w:val="00C22CD0"/>
    <w:rsid w:val="00C22F76"/>
    <w:rsid w:val="00C2434C"/>
    <w:rsid w:val="00C265A4"/>
    <w:rsid w:val="00C26AF2"/>
    <w:rsid w:val="00C27615"/>
    <w:rsid w:val="00C27CAF"/>
    <w:rsid w:val="00C32664"/>
    <w:rsid w:val="00C3294F"/>
    <w:rsid w:val="00C32A91"/>
    <w:rsid w:val="00C33502"/>
    <w:rsid w:val="00C33D70"/>
    <w:rsid w:val="00C34785"/>
    <w:rsid w:val="00C42D42"/>
    <w:rsid w:val="00C450A4"/>
    <w:rsid w:val="00C4575C"/>
    <w:rsid w:val="00C46D9B"/>
    <w:rsid w:val="00C471AB"/>
    <w:rsid w:val="00C5005F"/>
    <w:rsid w:val="00C501DD"/>
    <w:rsid w:val="00C5061F"/>
    <w:rsid w:val="00C5107B"/>
    <w:rsid w:val="00C51B6A"/>
    <w:rsid w:val="00C51CB8"/>
    <w:rsid w:val="00C52011"/>
    <w:rsid w:val="00C52335"/>
    <w:rsid w:val="00C52BA4"/>
    <w:rsid w:val="00C53094"/>
    <w:rsid w:val="00C5351D"/>
    <w:rsid w:val="00C5362B"/>
    <w:rsid w:val="00C53DCA"/>
    <w:rsid w:val="00C542A9"/>
    <w:rsid w:val="00C60EE9"/>
    <w:rsid w:val="00C6190C"/>
    <w:rsid w:val="00C6656F"/>
    <w:rsid w:val="00C678A8"/>
    <w:rsid w:val="00C70C7A"/>
    <w:rsid w:val="00C70DDF"/>
    <w:rsid w:val="00C71AF5"/>
    <w:rsid w:val="00C723B5"/>
    <w:rsid w:val="00C7475A"/>
    <w:rsid w:val="00C75328"/>
    <w:rsid w:val="00C76962"/>
    <w:rsid w:val="00C771E2"/>
    <w:rsid w:val="00C7789C"/>
    <w:rsid w:val="00C831E2"/>
    <w:rsid w:val="00C86836"/>
    <w:rsid w:val="00C86CC2"/>
    <w:rsid w:val="00C9002B"/>
    <w:rsid w:val="00C90C63"/>
    <w:rsid w:val="00C954CD"/>
    <w:rsid w:val="00C95A84"/>
    <w:rsid w:val="00C96936"/>
    <w:rsid w:val="00CA245F"/>
    <w:rsid w:val="00CA4985"/>
    <w:rsid w:val="00CA4B00"/>
    <w:rsid w:val="00CA596F"/>
    <w:rsid w:val="00CA5CA7"/>
    <w:rsid w:val="00CA61AB"/>
    <w:rsid w:val="00CA6673"/>
    <w:rsid w:val="00CA6F4D"/>
    <w:rsid w:val="00CA77F1"/>
    <w:rsid w:val="00CB2D0C"/>
    <w:rsid w:val="00CB361B"/>
    <w:rsid w:val="00CB394F"/>
    <w:rsid w:val="00CB4054"/>
    <w:rsid w:val="00CB5201"/>
    <w:rsid w:val="00CB5FE8"/>
    <w:rsid w:val="00CB72DF"/>
    <w:rsid w:val="00CB76EB"/>
    <w:rsid w:val="00CC036D"/>
    <w:rsid w:val="00CC1DD7"/>
    <w:rsid w:val="00CC317C"/>
    <w:rsid w:val="00CC3FF3"/>
    <w:rsid w:val="00CC4774"/>
    <w:rsid w:val="00CC4A21"/>
    <w:rsid w:val="00CC4E81"/>
    <w:rsid w:val="00CC7581"/>
    <w:rsid w:val="00CD0658"/>
    <w:rsid w:val="00CD10F2"/>
    <w:rsid w:val="00CD133C"/>
    <w:rsid w:val="00CD16F5"/>
    <w:rsid w:val="00CD19E4"/>
    <w:rsid w:val="00CD1F2D"/>
    <w:rsid w:val="00CD391B"/>
    <w:rsid w:val="00CD4C5E"/>
    <w:rsid w:val="00CD6265"/>
    <w:rsid w:val="00CD7318"/>
    <w:rsid w:val="00CD7F98"/>
    <w:rsid w:val="00CE2577"/>
    <w:rsid w:val="00CE2F32"/>
    <w:rsid w:val="00CE3CEA"/>
    <w:rsid w:val="00CE411D"/>
    <w:rsid w:val="00CE55DF"/>
    <w:rsid w:val="00CE57A1"/>
    <w:rsid w:val="00CE5CDB"/>
    <w:rsid w:val="00CE6AE3"/>
    <w:rsid w:val="00CE72BF"/>
    <w:rsid w:val="00CF1D75"/>
    <w:rsid w:val="00CF216D"/>
    <w:rsid w:val="00CF21D3"/>
    <w:rsid w:val="00CF25E7"/>
    <w:rsid w:val="00CF4EF3"/>
    <w:rsid w:val="00CF6AA0"/>
    <w:rsid w:val="00CF6B62"/>
    <w:rsid w:val="00CF6C79"/>
    <w:rsid w:val="00CF71CF"/>
    <w:rsid w:val="00CF7599"/>
    <w:rsid w:val="00CF7724"/>
    <w:rsid w:val="00D02656"/>
    <w:rsid w:val="00D026C4"/>
    <w:rsid w:val="00D030FC"/>
    <w:rsid w:val="00D03B2C"/>
    <w:rsid w:val="00D0454A"/>
    <w:rsid w:val="00D06CB9"/>
    <w:rsid w:val="00D06CE4"/>
    <w:rsid w:val="00D06D2B"/>
    <w:rsid w:val="00D07B6A"/>
    <w:rsid w:val="00D14407"/>
    <w:rsid w:val="00D157C6"/>
    <w:rsid w:val="00D16322"/>
    <w:rsid w:val="00D1656A"/>
    <w:rsid w:val="00D17739"/>
    <w:rsid w:val="00D22D98"/>
    <w:rsid w:val="00D23FEE"/>
    <w:rsid w:val="00D240E1"/>
    <w:rsid w:val="00D258FE"/>
    <w:rsid w:val="00D27951"/>
    <w:rsid w:val="00D310CA"/>
    <w:rsid w:val="00D3259E"/>
    <w:rsid w:val="00D33698"/>
    <w:rsid w:val="00D34802"/>
    <w:rsid w:val="00D35145"/>
    <w:rsid w:val="00D36D50"/>
    <w:rsid w:val="00D3731B"/>
    <w:rsid w:val="00D401A3"/>
    <w:rsid w:val="00D40671"/>
    <w:rsid w:val="00D412B3"/>
    <w:rsid w:val="00D425D7"/>
    <w:rsid w:val="00D43181"/>
    <w:rsid w:val="00D45649"/>
    <w:rsid w:val="00D473D5"/>
    <w:rsid w:val="00D51A77"/>
    <w:rsid w:val="00D5375F"/>
    <w:rsid w:val="00D567E2"/>
    <w:rsid w:val="00D57864"/>
    <w:rsid w:val="00D57D8C"/>
    <w:rsid w:val="00D600B9"/>
    <w:rsid w:val="00D609EE"/>
    <w:rsid w:val="00D629F0"/>
    <w:rsid w:val="00D6493A"/>
    <w:rsid w:val="00D64CB3"/>
    <w:rsid w:val="00D65CF0"/>
    <w:rsid w:val="00D71349"/>
    <w:rsid w:val="00D72160"/>
    <w:rsid w:val="00D724E7"/>
    <w:rsid w:val="00D72A90"/>
    <w:rsid w:val="00D72BA6"/>
    <w:rsid w:val="00D72D6B"/>
    <w:rsid w:val="00D73B2B"/>
    <w:rsid w:val="00D74135"/>
    <w:rsid w:val="00D7527F"/>
    <w:rsid w:val="00D75574"/>
    <w:rsid w:val="00D7653A"/>
    <w:rsid w:val="00D80139"/>
    <w:rsid w:val="00D804A2"/>
    <w:rsid w:val="00D809B4"/>
    <w:rsid w:val="00D816E9"/>
    <w:rsid w:val="00D8399D"/>
    <w:rsid w:val="00D8466A"/>
    <w:rsid w:val="00D8546C"/>
    <w:rsid w:val="00D8660C"/>
    <w:rsid w:val="00D8677B"/>
    <w:rsid w:val="00D879A9"/>
    <w:rsid w:val="00D87BA9"/>
    <w:rsid w:val="00D901A1"/>
    <w:rsid w:val="00D94942"/>
    <w:rsid w:val="00D94C2D"/>
    <w:rsid w:val="00D95A25"/>
    <w:rsid w:val="00D96A08"/>
    <w:rsid w:val="00DA1575"/>
    <w:rsid w:val="00DA2795"/>
    <w:rsid w:val="00DA2E59"/>
    <w:rsid w:val="00DA329C"/>
    <w:rsid w:val="00DA32F9"/>
    <w:rsid w:val="00DA398D"/>
    <w:rsid w:val="00DA4F37"/>
    <w:rsid w:val="00DA58C9"/>
    <w:rsid w:val="00DB10E3"/>
    <w:rsid w:val="00DB5996"/>
    <w:rsid w:val="00DC25EB"/>
    <w:rsid w:val="00DC3840"/>
    <w:rsid w:val="00DC3BE6"/>
    <w:rsid w:val="00DC5EEF"/>
    <w:rsid w:val="00DC63A1"/>
    <w:rsid w:val="00DD0595"/>
    <w:rsid w:val="00DD085A"/>
    <w:rsid w:val="00DD1F4D"/>
    <w:rsid w:val="00DD2B90"/>
    <w:rsid w:val="00DD40A0"/>
    <w:rsid w:val="00DD477E"/>
    <w:rsid w:val="00DD4E7A"/>
    <w:rsid w:val="00DD5206"/>
    <w:rsid w:val="00DE21CC"/>
    <w:rsid w:val="00DE3912"/>
    <w:rsid w:val="00DE3FAC"/>
    <w:rsid w:val="00DE722B"/>
    <w:rsid w:val="00DF237B"/>
    <w:rsid w:val="00DF2575"/>
    <w:rsid w:val="00DF513E"/>
    <w:rsid w:val="00DF63D4"/>
    <w:rsid w:val="00DF7539"/>
    <w:rsid w:val="00DF7917"/>
    <w:rsid w:val="00E00D60"/>
    <w:rsid w:val="00E013DB"/>
    <w:rsid w:val="00E01856"/>
    <w:rsid w:val="00E02095"/>
    <w:rsid w:val="00E0354D"/>
    <w:rsid w:val="00E044BA"/>
    <w:rsid w:val="00E04847"/>
    <w:rsid w:val="00E05D3A"/>
    <w:rsid w:val="00E06CCD"/>
    <w:rsid w:val="00E0788E"/>
    <w:rsid w:val="00E07917"/>
    <w:rsid w:val="00E079CD"/>
    <w:rsid w:val="00E109A4"/>
    <w:rsid w:val="00E121B6"/>
    <w:rsid w:val="00E12B7C"/>
    <w:rsid w:val="00E12F5C"/>
    <w:rsid w:val="00E130F2"/>
    <w:rsid w:val="00E130F4"/>
    <w:rsid w:val="00E1635C"/>
    <w:rsid w:val="00E164D0"/>
    <w:rsid w:val="00E17AAC"/>
    <w:rsid w:val="00E20671"/>
    <w:rsid w:val="00E22879"/>
    <w:rsid w:val="00E23CDA"/>
    <w:rsid w:val="00E240B5"/>
    <w:rsid w:val="00E242D5"/>
    <w:rsid w:val="00E26031"/>
    <w:rsid w:val="00E27C42"/>
    <w:rsid w:val="00E324A0"/>
    <w:rsid w:val="00E40E56"/>
    <w:rsid w:val="00E42327"/>
    <w:rsid w:val="00E4413C"/>
    <w:rsid w:val="00E45C93"/>
    <w:rsid w:val="00E467C6"/>
    <w:rsid w:val="00E47BBF"/>
    <w:rsid w:val="00E50C2C"/>
    <w:rsid w:val="00E515D2"/>
    <w:rsid w:val="00E52099"/>
    <w:rsid w:val="00E52415"/>
    <w:rsid w:val="00E541B3"/>
    <w:rsid w:val="00E57CDB"/>
    <w:rsid w:val="00E613EC"/>
    <w:rsid w:val="00E62325"/>
    <w:rsid w:val="00E62E15"/>
    <w:rsid w:val="00E63398"/>
    <w:rsid w:val="00E670C3"/>
    <w:rsid w:val="00E700FA"/>
    <w:rsid w:val="00E71065"/>
    <w:rsid w:val="00E72B2D"/>
    <w:rsid w:val="00E74118"/>
    <w:rsid w:val="00E748AF"/>
    <w:rsid w:val="00E7528C"/>
    <w:rsid w:val="00E80D01"/>
    <w:rsid w:val="00E8331F"/>
    <w:rsid w:val="00E840AF"/>
    <w:rsid w:val="00E84FCC"/>
    <w:rsid w:val="00E85EF8"/>
    <w:rsid w:val="00E8784B"/>
    <w:rsid w:val="00E936D4"/>
    <w:rsid w:val="00E944FF"/>
    <w:rsid w:val="00E94AC3"/>
    <w:rsid w:val="00E95609"/>
    <w:rsid w:val="00E96732"/>
    <w:rsid w:val="00E97306"/>
    <w:rsid w:val="00E97E4A"/>
    <w:rsid w:val="00EA22D4"/>
    <w:rsid w:val="00EA4BE1"/>
    <w:rsid w:val="00EA527E"/>
    <w:rsid w:val="00EB0CAA"/>
    <w:rsid w:val="00EB1534"/>
    <w:rsid w:val="00EB1C8A"/>
    <w:rsid w:val="00EB3195"/>
    <w:rsid w:val="00EB3E3F"/>
    <w:rsid w:val="00EB46A0"/>
    <w:rsid w:val="00EB46D1"/>
    <w:rsid w:val="00EB6ECF"/>
    <w:rsid w:val="00EB7849"/>
    <w:rsid w:val="00EC3695"/>
    <w:rsid w:val="00EC393E"/>
    <w:rsid w:val="00EC5151"/>
    <w:rsid w:val="00EC5C64"/>
    <w:rsid w:val="00EC7363"/>
    <w:rsid w:val="00ED057F"/>
    <w:rsid w:val="00ED24C6"/>
    <w:rsid w:val="00ED40A2"/>
    <w:rsid w:val="00ED6680"/>
    <w:rsid w:val="00ED6A78"/>
    <w:rsid w:val="00EE0595"/>
    <w:rsid w:val="00EE10BC"/>
    <w:rsid w:val="00EE1B6F"/>
    <w:rsid w:val="00EE2F6D"/>
    <w:rsid w:val="00EF0CED"/>
    <w:rsid w:val="00EF0D6F"/>
    <w:rsid w:val="00EF2017"/>
    <w:rsid w:val="00EF378F"/>
    <w:rsid w:val="00EF40DD"/>
    <w:rsid w:val="00EF40FB"/>
    <w:rsid w:val="00EF419E"/>
    <w:rsid w:val="00EF6E52"/>
    <w:rsid w:val="00EF747F"/>
    <w:rsid w:val="00EF7D05"/>
    <w:rsid w:val="00F013BE"/>
    <w:rsid w:val="00F02CE1"/>
    <w:rsid w:val="00F045D9"/>
    <w:rsid w:val="00F06D28"/>
    <w:rsid w:val="00F06FEE"/>
    <w:rsid w:val="00F07F0C"/>
    <w:rsid w:val="00F10267"/>
    <w:rsid w:val="00F1098F"/>
    <w:rsid w:val="00F10B5B"/>
    <w:rsid w:val="00F11565"/>
    <w:rsid w:val="00F12458"/>
    <w:rsid w:val="00F14AC5"/>
    <w:rsid w:val="00F15774"/>
    <w:rsid w:val="00F1628E"/>
    <w:rsid w:val="00F16325"/>
    <w:rsid w:val="00F1694F"/>
    <w:rsid w:val="00F1735D"/>
    <w:rsid w:val="00F17708"/>
    <w:rsid w:val="00F2104D"/>
    <w:rsid w:val="00F25F51"/>
    <w:rsid w:val="00F321BF"/>
    <w:rsid w:val="00F335A2"/>
    <w:rsid w:val="00F345FD"/>
    <w:rsid w:val="00F34C3D"/>
    <w:rsid w:val="00F36565"/>
    <w:rsid w:val="00F36C70"/>
    <w:rsid w:val="00F37F7F"/>
    <w:rsid w:val="00F405E1"/>
    <w:rsid w:val="00F408A3"/>
    <w:rsid w:val="00F40FFD"/>
    <w:rsid w:val="00F445F8"/>
    <w:rsid w:val="00F47F46"/>
    <w:rsid w:val="00F514E7"/>
    <w:rsid w:val="00F51BDE"/>
    <w:rsid w:val="00F53F44"/>
    <w:rsid w:val="00F54298"/>
    <w:rsid w:val="00F546A2"/>
    <w:rsid w:val="00F546F3"/>
    <w:rsid w:val="00F550D1"/>
    <w:rsid w:val="00F55AFF"/>
    <w:rsid w:val="00F567D0"/>
    <w:rsid w:val="00F60462"/>
    <w:rsid w:val="00F60D5E"/>
    <w:rsid w:val="00F61BCE"/>
    <w:rsid w:val="00F61D27"/>
    <w:rsid w:val="00F62A0E"/>
    <w:rsid w:val="00F647F7"/>
    <w:rsid w:val="00F6588A"/>
    <w:rsid w:val="00F6677C"/>
    <w:rsid w:val="00F667DA"/>
    <w:rsid w:val="00F66C9E"/>
    <w:rsid w:val="00F67604"/>
    <w:rsid w:val="00F6786D"/>
    <w:rsid w:val="00F70BF7"/>
    <w:rsid w:val="00F73212"/>
    <w:rsid w:val="00F74000"/>
    <w:rsid w:val="00F74350"/>
    <w:rsid w:val="00F74FF3"/>
    <w:rsid w:val="00F813ED"/>
    <w:rsid w:val="00F819D5"/>
    <w:rsid w:val="00F8276C"/>
    <w:rsid w:val="00F835A6"/>
    <w:rsid w:val="00F83DF4"/>
    <w:rsid w:val="00F83E16"/>
    <w:rsid w:val="00F842CF"/>
    <w:rsid w:val="00F86BDD"/>
    <w:rsid w:val="00F87023"/>
    <w:rsid w:val="00F8744C"/>
    <w:rsid w:val="00F90803"/>
    <w:rsid w:val="00F90BCB"/>
    <w:rsid w:val="00F9100A"/>
    <w:rsid w:val="00F914B3"/>
    <w:rsid w:val="00F915C3"/>
    <w:rsid w:val="00F94C20"/>
    <w:rsid w:val="00F95F5B"/>
    <w:rsid w:val="00F97BB5"/>
    <w:rsid w:val="00FA133A"/>
    <w:rsid w:val="00FA1849"/>
    <w:rsid w:val="00FA274A"/>
    <w:rsid w:val="00FA3B01"/>
    <w:rsid w:val="00FA46D4"/>
    <w:rsid w:val="00FA5746"/>
    <w:rsid w:val="00FA7685"/>
    <w:rsid w:val="00FB0419"/>
    <w:rsid w:val="00FB0FDF"/>
    <w:rsid w:val="00FB4223"/>
    <w:rsid w:val="00FB5C20"/>
    <w:rsid w:val="00FC0150"/>
    <w:rsid w:val="00FC0195"/>
    <w:rsid w:val="00FC1555"/>
    <w:rsid w:val="00FC18AE"/>
    <w:rsid w:val="00FC1C94"/>
    <w:rsid w:val="00FC1EA6"/>
    <w:rsid w:val="00FC4390"/>
    <w:rsid w:val="00FC4CAE"/>
    <w:rsid w:val="00FC533E"/>
    <w:rsid w:val="00FC5E80"/>
    <w:rsid w:val="00FC61C8"/>
    <w:rsid w:val="00FC6691"/>
    <w:rsid w:val="00FC6A4E"/>
    <w:rsid w:val="00FC7404"/>
    <w:rsid w:val="00FC7AA0"/>
    <w:rsid w:val="00FD2AEA"/>
    <w:rsid w:val="00FD3821"/>
    <w:rsid w:val="00FD535D"/>
    <w:rsid w:val="00FD6CCF"/>
    <w:rsid w:val="00FE006C"/>
    <w:rsid w:val="00FE0663"/>
    <w:rsid w:val="00FE0F60"/>
    <w:rsid w:val="00FE1B4D"/>
    <w:rsid w:val="00FE4676"/>
    <w:rsid w:val="00FE50EC"/>
    <w:rsid w:val="00FE651A"/>
    <w:rsid w:val="00FE71AE"/>
    <w:rsid w:val="00FF1472"/>
    <w:rsid w:val="00FF233B"/>
    <w:rsid w:val="00FF322A"/>
    <w:rsid w:val="00FF412A"/>
    <w:rsid w:val="00FF42D2"/>
    <w:rsid w:val="00FF4570"/>
    <w:rsid w:val="00FF4EB5"/>
    <w:rsid w:val="00FF51A3"/>
    <w:rsid w:val="00FF6440"/>
    <w:rsid w:val="00FF6F5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3CE8B"/>
  <w15:chartTrackingRefBased/>
  <w15:docId w15:val="{FA9850DD-7197-4A2C-92AC-4BAC460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2661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A00C0"/>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
    <w:basedOn w:val="Normal"/>
    <w:link w:val="ListParagraphChar"/>
    <w:uiPriority w:val="1"/>
    <w:qFormat/>
    <w:rsid w:val="006C07BC"/>
    <w:pPr>
      <w:ind w:left="720"/>
      <w:contextualSpacing/>
    </w:pPr>
  </w:style>
  <w:style w:type="character" w:styleId="Hyperlink">
    <w:name w:val="Hyperlink"/>
    <w:basedOn w:val="DefaultParagraphFont"/>
    <w:uiPriority w:val="99"/>
    <w:unhideWhenUsed/>
    <w:rsid w:val="002B31BB"/>
    <w:rPr>
      <w:color w:val="0563C1"/>
      <w:u w:val="single"/>
    </w:rPr>
  </w:style>
  <w:style w:type="paragraph" w:customStyle="1" w:styleId="DanhsachTinh">
    <w:name w:val="Danh sach Tinh"/>
    <w:basedOn w:val="ListParagraph"/>
    <w:link w:val="DanhsachTinhChar"/>
    <w:autoRedefine/>
    <w:qFormat/>
    <w:rsid w:val="009E233D"/>
    <w:pPr>
      <w:ind w:left="0"/>
      <w:outlineLvl w:val="0"/>
    </w:pPr>
    <w:rPr>
      <w:rFonts w:cs="Times New Roman"/>
      <w:b/>
      <w:bCs/>
      <w:color w:val="000000"/>
      <w:spacing w:val="-10"/>
      <w:szCs w:val="26"/>
      <w:shd w:val="clear" w:color="auto" w:fill="FFFFFF"/>
    </w:rPr>
  </w:style>
  <w:style w:type="character" w:styleId="UnresolvedMention">
    <w:name w:val="Unresolved Mention"/>
    <w:basedOn w:val="DefaultParagraphFont"/>
    <w:uiPriority w:val="99"/>
    <w:semiHidden/>
    <w:unhideWhenUsed/>
    <w:rsid w:val="001E77B9"/>
    <w:rPr>
      <w:color w:val="605E5C"/>
      <w:shd w:val="clear" w:color="auto" w:fill="E1DFDD"/>
    </w:rPr>
  </w:style>
  <w:style w:type="character" w:customStyle="1" w:styleId="ListParagraphChar">
    <w:name w:val="List Paragraph Char"/>
    <w:aliases w:val="Paragraph Char,Norm Char,abc Char,Nga 3 Char"/>
    <w:basedOn w:val="DefaultParagraphFont"/>
    <w:link w:val="ListParagraph"/>
    <w:uiPriority w:val="34"/>
    <w:rsid w:val="001E77B9"/>
  </w:style>
  <w:style w:type="character" w:customStyle="1" w:styleId="DanhsachTinhChar">
    <w:name w:val="Danh sach Tinh Char"/>
    <w:basedOn w:val="ListParagraphChar"/>
    <w:link w:val="DanhsachTinh"/>
    <w:rsid w:val="009E233D"/>
    <w:rPr>
      <w:rFonts w:cs="Times New Roman"/>
      <w:b/>
      <w:bCs/>
      <w:color w:val="000000"/>
      <w:spacing w:val="-10"/>
      <w:szCs w:val="26"/>
    </w:rPr>
  </w:style>
  <w:style w:type="paragraph" w:styleId="Header">
    <w:name w:val="header"/>
    <w:basedOn w:val="Normal"/>
    <w:link w:val="HeaderChar"/>
    <w:uiPriority w:val="99"/>
    <w:unhideWhenUsed/>
    <w:rsid w:val="00D629F0"/>
    <w:pPr>
      <w:tabs>
        <w:tab w:val="center" w:pos="4680"/>
        <w:tab w:val="right" w:pos="9360"/>
      </w:tabs>
      <w:spacing w:before="0" w:after="0"/>
    </w:pPr>
  </w:style>
  <w:style w:type="character" w:customStyle="1" w:styleId="HeaderChar">
    <w:name w:val="Header Char"/>
    <w:basedOn w:val="DefaultParagraphFont"/>
    <w:link w:val="Header"/>
    <w:uiPriority w:val="99"/>
    <w:rsid w:val="00D629F0"/>
  </w:style>
  <w:style w:type="paragraph" w:styleId="Footer">
    <w:name w:val="footer"/>
    <w:basedOn w:val="Normal"/>
    <w:link w:val="FooterChar"/>
    <w:uiPriority w:val="99"/>
    <w:unhideWhenUsed/>
    <w:rsid w:val="00D629F0"/>
    <w:pPr>
      <w:tabs>
        <w:tab w:val="center" w:pos="4680"/>
        <w:tab w:val="right" w:pos="9360"/>
      </w:tabs>
      <w:spacing w:before="0" w:after="0"/>
    </w:pPr>
  </w:style>
  <w:style w:type="character" w:customStyle="1" w:styleId="FooterChar">
    <w:name w:val="Footer Char"/>
    <w:basedOn w:val="DefaultParagraphFont"/>
    <w:link w:val="Footer"/>
    <w:uiPriority w:val="99"/>
    <w:rsid w:val="00D629F0"/>
  </w:style>
  <w:style w:type="table" w:styleId="TableGrid">
    <w:name w:val="Table Grid"/>
    <w:basedOn w:val="TableNormal"/>
    <w:uiPriority w:val="39"/>
    <w:rsid w:val="003E1AF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C6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C66"/>
    <w:rPr>
      <w:rFonts w:ascii="Segoe UI" w:hAnsi="Segoe UI" w:cs="Segoe UI"/>
      <w:sz w:val="18"/>
      <w:szCs w:val="18"/>
    </w:rPr>
  </w:style>
  <w:style w:type="paragraph" w:customStyle="1" w:styleId="11">
    <w:name w:val="1.1"/>
    <w:basedOn w:val="Normal"/>
    <w:link w:val="11Char"/>
    <w:autoRedefine/>
    <w:qFormat/>
    <w:rsid w:val="00514E06"/>
    <w:pPr>
      <w:outlineLvl w:val="1"/>
    </w:pPr>
    <w:rPr>
      <w:b/>
      <w:bCs/>
    </w:rPr>
  </w:style>
  <w:style w:type="character" w:customStyle="1" w:styleId="Heading1Char">
    <w:name w:val="Heading 1 Char"/>
    <w:basedOn w:val="DefaultParagraphFont"/>
    <w:link w:val="Heading1"/>
    <w:uiPriority w:val="9"/>
    <w:rsid w:val="0026610A"/>
    <w:rPr>
      <w:rFonts w:asciiTheme="majorHAnsi" w:eastAsiaTheme="majorEastAsia" w:hAnsiTheme="majorHAnsi" w:cstheme="majorBidi"/>
      <w:color w:val="2F5496" w:themeColor="accent1" w:themeShade="BF"/>
      <w:sz w:val="32"/>
      <w:szCs w:val="32"/>
    </w:rPr>
  </w:style>
  <w:style w:type="character" w:customStyle="1" w:styleId="11Char">
    <w:name w:val="1.1 Char"/>
    <w:basedOn w:val="DefaultParagraphFont"/>
    <w:link w:val="11"/>
    <w:rsid w:val="00514E06"/>
    <w:rPr>
      <w:b/>
      <w:bCs/>
    </w:rPr>
  </w:style>
  <w:style w:type="paragraph" w:styleId="TOCHeading">
    <w:name w:val="TOC Heading"/>
    <w:basedOn w:val="Heading1"/>
    <w:next w:val="Normal"/>
    <w:uiPriority w:val="39"/>
    <w:unhideWhenUsed/>
    <w:qFormat/>
    <w:rsid w:val="0026610A"/>
    <w:pPr>
      <w:spacing w:line="259" w:lineRule="auto"/>
      <w:jc w:val="left"/>
      <w:outlineLvl w:val="9"/>
    </w:pPr>
  </w:style>
  <w:style w:type="paragraph" w:styleId="TOC1">
    <w:name w:val="toc 1"/>
    <w:basedOn w:val="Normal"/>
    <w:next w:val="Normal"/>
    <w:autoRedefine/>
    <w:uiPriority w:val="39"/>
    <w:unhideWhenUsed/>
    <w:rsid w:val="0026610A"/>
    <w:pPr>
      <w:spacing w:after="100"/>
    </w:pPr>
  </w:style>
  <w:style w:type="paragraph" w:styleId="TOC2">
    <w:name w:val="toc 2"/>
    <w:basedOn w:val="Normal"/>
    <w:next w:val="Normal"/>
    <w:autoRedefine/>
    <w:uiPriority w:val="39"/>
    <w:unhideWhenUsed/>
    <w:rsid w:val="0026610A"/>
    <w:pPr>
      <w:spacing w:after="100"/>
      <w:ind w:left="260"/>
    </w:pPr>
  </w:style>
  <w:style w:type="paragraph" w:customStyle="1" w:styleId="111">
    <w:name w:val="1.1.1"/>
    <w:basedOn w:val="11"/>
    <w:link w:val="111Char"/>
    <w:autoRedefine/>
    <w:qFormat/>
    <w:rsid w:val="008752BE"/>
    <w:pPr>
      <w:outlineLvl w:val="2"/>
    </w:pPr>
    <w:rPr>
      <w:i/>
      <w:shd w:val="clear" w:color="auto" w:fill="FFFFFF"/>
    </w:rPr>
  </w:style>
  <w:style w:type="character" w:customStyle="1" w:styleId="111Char">
    <w:name w:val="1.1.1 Char"/>
    <w:basedOn w:val="11Char"/>
    <w:link w:val="111"/>
    <w:rsid w:val="008752BE"/>
    <w:rPr>
      <w:b/>
      <w:bCs/>
      <w:i/>
    </w:rPr>
  </w:style>
  <w:style w:type="paragraph" w:styleId="TOC3">
    <w:name w:val="toc 3"/>
    <w:basedOn w:val="Normal"/>
    <w:next w:val="Normal"/>
    <w:autoRedefine/>
    <w:uiPriority w:val="39"/>
    <w:unhideWhenUsed/>
    <w:rsid w:val="00AA71BC"/>
    <w:pPr>
      <w:spacing w:after="100"/>
      <w:ind w:left="520"/>
    </w:pPr>
  </w:style>
  <w:style w:type="paragraph" w:styleId="NormalWeb">
    <w:name w:val="Normal (Web)"/>
    <w:basedOn w:val="Normal"/>
    <w:uiPriority w:val="99"/>
    <w:semiHidden/>
    <w:unhideWhenUsed/>
    <w:rsid w:val="001F6D33"/>
    <w:pPr>
      <w:spacing w:before="100" w:beforeAutospacing="1" w:after="100" w:afterAutospacing="1"/>
      <w:jc w:val="left"/>
    </w:pPr>
    <w:rPr>
      <w:rFonts w:eastAsia="Times New Roman" w:cs="Times New Roman"/>
      <w:sz w:val="24"/>
      <w:szCs w:val="24"/>
    </w:rPr>
  </w:style>
  <w:style w:type="character" w:styleId="Strong">
    <w:name w:val="Strong"/>
    <w:basedOn w:val="DefaultParagraphFont"/>
    <w:uiPriority w:val="22"/>
    <w:qFormat/>
    <w:rsid w:val="001F6D33"/>
    <w:rPr>
      <w:b/>
      <w:bCs/>
    </w:rPr>
  </w:style>
  <w:style w:type="character" w:customStyle="1" w:styleId="Heading3Char">
    <w:name w:val="Heading 3 Char"/>
    <w:basedOn w:val="DefaultParagraphFont"/>
    <w:link w:val="Heading3"/>
    <w:uiPriority w:val="9"/>
    <w:rsid w:val="007A00C0"/>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24608">
      <w:bodyDiv w:val="1"/>
      <w:marLeft w:val="0"/>
      <w:marRight w:val="0"/>
      <w:marTop w:val="0"/>
      <w:marBottom w:val="0"/>
      <w:divBdr>
        <w:top w:val="none" w:sz="0" w:space="0" w:color="auto"/>
        <w:left w:val="none" w:sz="0" w:space="0" w:color="auto"/>
        <w:bottom w:val="none" w:sz="0" w:space="0" w:color="auto"/>
        <w:right w:val="none" w:sz="0" w:space="0" w:color="auto"/>
      </w:divBdr>
    </w:div>
    <w:div w:id="605845905">
      <w:bodyDiv w:val="1"/>
      <w:marLeft w:val="0"/>
      <w:marRight w:val="0"/>
      <w:marTop w:val="0"/>
      <w:marBottom w:val="0"/>
      <w:divBdr>
        <w:top w:val="none" w:sz="0" w:space="0" w:color="auto"/>
        <w:left w:val="none" w:sz="0" w:space="0" w:color="auto"/>
        <w:bottom w:val="none" w:sz="0" w:space="0" w:color="auto"/>
        <w:right w:val="none" w:sz="0" w:space="0" w:color="auto"/>
      </w:divBdr>
      <w:divsChild>
        <w:div w:id="43336032">
          <w:marLeft w:val="0"/>
          <w:marRight w:val="0"/>
          <w:marTop w:val="0"/>
          <w:marBottom w:val="0"/>
          <w:divBdr>
            <w:top w:val="none" w:sz="0" w:space="0" w:color="auto"/>
            <w:left w:val="none" w:sz="0" w:space="0" w:color="auto"/>
            <w:bottom w:val="none" w:sz="0" w:space="0" w:color="auto"/>
            <w:right w:val="none" w:sz="0" w:space="0" w:color="auto"/>
          </w:divBdr>
        </w:div>
      </w:divsChild>
    </w:div>
    <w:div w:id="865408458">
      <w:bodyDiv w:val="1"/>
      <w:marLeft w:val="0"/>
      <w:marRight w:val="0"/>
      <w:marTop w:val="0"/>
      <w:marBottom w:val="0"/>
      <w:divBdr>
        <w:top w:val="none" w:sz="0" w:space="0" w:color="auto"/>
        <w:left w:val="none" w:sz="0" w:space="0" w:color="auto"/>
        <w:bottom w:val="none" w:sz="0" w:space="0" w:color="auto"/>
        <w:right w:val="none" w:sz="0" w:space="0" w:color="auto"/>
      </w:divBdr>
    </w:div>
    <w:div w:id="1030885859">
      <w:bodyDiv w:val="1"/>
      <w:marLeft w:val="0"/>
      <w:marRight w:val="0"/>
      <w:marTop w:val="0"/>
      <w:marBottom w:val="0"/>
      <w:divBdr>
        <w:top w:val="none" w:sz="0" w:space="0" w:color="auto"/>
        <w:left w:val="none" w:sz="0" w:space="0" w:color="auto"/>
        <w:bottom w:val="none" w:sz="0" w:space="0" w:color="auto"/>
        <w:right w:val="none" w:sz="0" w:space="0" w:color="auto"/>
      </w:divBdr>
    </w:div>
    <w:div w:id="1409231943">
      <w:bodyDiv w:val="1"/>
      <w:marLeft w:val="0"/>
      <w:marRight w:val="0"/>
      <w:marTop w:val="0"/>
      <w:marBottom w:val="0"/>
      <w:divBdr>
        <w:top w:val="none" w:sz="0" w:space="0" w:color="auto"/>
        <w:left w:val="none" w:sz="0" w:space="0" w:color="auto"/>
        <w:bottom w:val="none" w:sz="0" w:space="0" w:color="auto"/>
        <w:right w:val="none" w:sz="0" w:space="0" w:color="auto"/>
      </w:divBdr>
    </w:div>
    <w:div w:id="1602688748">
      <w:bodyDiv w:val="1"/>
      <w:marLeft w:val="0"/>
      <w:marRight w:val="0"/>
      <w:marTop w:val="0"/>
      <w:marBottom w:val="0"/>
      <w:divBdr>
        <w:top w:val="none" w:sz="0" w:space="0" w:color="auto"/>
        <w:left w:val="none" w:sz="0" w:space="0" w:color="auto"/>
        <w:bottom w:val="none" w:sz="0" w:space="0" w:color="auto"/>
        <w:right w:val="none" w:sz="0" w:space="0" w:color="auto"/>
      </w:divBdr>
    </w:div>
    <w:div w:id="204350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phemica.com/%E2%9C%94" TargetMode="External"/><Relationship Id="rId18" Type="http://schemas.openxmlformats.org/officeDocument/2006/relationships/hyperlink" Target="https://graphemica.com/%E2%9C%94" TargetMode="External"/><Relationship Id="rId26" Type="http://schemas.openxmlformats.org/officeDocument/2006/relationships/hyperlink" Target="https://graphemica.com/%E2%9C%94" TargetMode="External"/><Relationship Id="rId39" Type="http://schemas.openxmlformats.org/officeDocument/2006/relationships/hyperlink" Target="https://graphemica.com/%E2%9C%94" TargetMode="External"/><Relationship Id="rId21" Type="http://schemas.openxmlformats.org/officeDocument/2006/relationships/hyperlink" Target="https://graphemica.com/%E2%9C%94" TargetMode="External"/><Relationship Id="rId34" Type="http://schemas.openxmlformats.org/officeDocument/2006/relationships/hyperlink" Target="https://graphemica.com/%E2%9C%94" TargetMode="External"/><Relationship Id="rId42" Type="http://schemas.openxmlformats.org/officeDocument/2006/relationships/hyperlink" Target="https://graphemica.com/%E2%9C%94" TargetMode="External"/><Relationship Id="rId47" Type="http://schemas.openxmlformats.org/officeDocument/2006/relationships/hyperlink" Target="https://graphemica.com/%E2%9C%94" TargetMode="External"/><Relationship Id="rId50" Type="http://schemas.openxmlformats.org/officeDocument/2006/relationships/hyperlink" Target="https://graphemica.com/%E2%9C%94" TargetMode="External"/><Relationship Id="rId55" Type="http://schemas.openxmlformats.org/officeDocument/2006/relationships/hyperlink" Target="http://viettelstudy.vn" TargetMode="External"/><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image" Target="media/image22.png"/><Relationship Id="rId84" Type="http://schemas.openxmlformats.org/officeDocument/2006/relationships/image" Target="media/image30.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raphemica.com/%E2%9C%94" TargetMode="External"/><Relationship Id="rId29" Type="http://schemas.openxmlformats.org/officeDocument/2006/relationships/hyperlink" Target="https://graphemica.com/%E2%9C%94" TargetMode="External"/><Relationship Id="rId11" Type="http://schemas.openxmlformats.org/officeDocument/2006/relationships/hyperlink" Target="https://graphemica.com/%E2%9C%94" TargetMode="External"/><Relationship Id="rId24" Type="http://schemas.openxmlformats.org/officeDocument/2006/relationships/hyperlink" Target="https://graphemica.com/%E2%9C%94" TargetMode="External"/><Relationship Id="rId32" Type="http://schemas.openxmlformats.org/officeDocument/2006/relationships/hyperlink" Target="https://graphemica.com/%E2%9C%94" TargetMode="External"/><Relationship Id="rId37" Type="http://schemas.openxmlformats.org/officeDocument/2006/relationships/hyperlink" Target="https://graphemica.com/%E2%9C%94" TargetMode="External"/><Relationship Id="rId40" Type="http://schemas.openxmlformats.org/officeDocument/2006/relationships/hyperlink" Target="https://graphemica.com/%E2%9C%94" TargetMode="External"/><Relationship Id="rId45" Type="http://schemas.openxmlformats.org/officeDocument/2006/relationships/hyperlink" Target="https://graphemica.com/%E2%9C%94" TargetMode="External"/><Relationship Id="rId53" Type="http://schemas.openxmlformats.org/officeDocument/2006/relationships/hyperlink" Target="https://graphemica.com/%E2%9C%94" TargetMode="External"/><Relationship Id="rId58" Type="http://schemas.openxmlformats.org/officeDocument/2006/relationships/image" Target="media/image4.png"/><Relationship Id="rId66"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image" Target="media/image25.png"/><Relationship Id="rId87"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image" Target="media/image28.png"/><Relationship Id="rId90" Type="http://schemas.openxmlformats.org/officeDocument/2006/relationships/footer" Target="footer1.xml"/><Relationship Id="rId19" Type="http://schemas.openxmlformats.org/officeDocument/2006/relationships/hyperlink" Target="https://graphemica.com/%E2%9C%94" TargetMode="External"/><Relationship Id="rId14" Type="http://schemas.openxmlformats.org/officeDocument/2006/relationships/hyperlink" Target="https://graphemica.com/%E2%9C%94" TargetMode="External"/><Relationship Id="rId22" Type="http://schemas.openxmlformats.org/officeDocument/2006/relationships/hyperlink" Target="https://graphemica.com/%E2%9C%94" TargetMode="External"/><Relationship Id="rId27" Type="http://schemas.openxmlformats.org/officeDocument/2006/relationships/hyperlink" Target="https://graphemica.com/%E2%9C%94" TargetMode="External"/><Relationship Id="rId30" Type="http://schemas.openxmlformats.org/officeDocument/2006/relationships/hyperlink" Target="https://graphemica.com/%E2%9C%94" TargetMode="External"/><Relationship Id="rId35" Type="http://schemas.openxmlformats.org/officeDocument/2006/relationships/hyperlink" Target="https://graphemica.com/%E2%9C%94" TargetMode="External"/><Relationship Id="rId43" Type="http://schemas.openxmlformats.org/officeDocument/2006/relationships/hyperlink" Target="https://graphemica.com/%E2%9C%94" TargetMode="External"/><Relationship Id="rId48" Type="http://schemas.openxmlformats.org/officeDocument/2006/relationships/hyperlink" Target="https://graphemica.com/%E2%9C%94" TargetMode="Externa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image" Target="media/image1.jpg"/><Relationship Id="rId51" Type="http://schemas.openxmlformats.org/officeDocument/2006/relationships/hyperlink" Target="https://graphemica.com/%E2%9C%94" TargetMode="External"/><Relationship Id="rId72"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graphemica.com/%E2%9C%94" TargetMode="External"/><Relationship Id="rId17" Type="http://schemas.openxmlformats.org/officeDocument/2006/relationships/hyperlink" Target="https://graphemica.com/%E2%9C%94" TargetMode="External"/><Relationship Id="rId25" Type="http://schemas.openxmlformats.org/officeDocument/2006/relationships/hyperlink" Target="https://graphemica.com/%E2%9C%94" TargetMode="External"/><Relationship Id="rId33" Type="http://schemas.openxmlformats.org/officeDocument/2006/relationships/hyperlink" Target="https://graphemica.com/%E2%9C%94" TargetMode="External"/><Relationship Id="rId38" Type="http://schemas.openxmlformats.org/officeDocument/2006/relationships/hyperlink" Target="https://graphemica.com/%E2%9C%94" TargetMode="External"/><Relationship Id="rId46" Type="http://schemas.openxmlformats.org/officeDocument/2006/relationships/hyperlink" Target="https://graphemica.com/%E2%9C%94"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graphemica.com/%E2%9C%94" TargetMode="External"/><Relationship Id="rId41" Type="http://schemas.openxmlformats.org/officeDocument/2006/relationships/hyperlink" Target="https://graphemica.com/%E2%9C%94" TargetMode="External"/><Relationship Id="rId54" Type="http://schemas.openxmlformats.org/officeDocument/2006/relationships/hyperlink" Target="http://viettelstudy.vn" TargetMode="Externa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phemica.com/%E2%9C%94" TargetMode="External"/><Relationship Id="rId23" Type="http://schemas.openxmlformats.org/officeDocument/2006/relationships/hyperlink" Target="https://graphemica.com/%E2%9C%94" TargetMode="External"/><Relationship Id="rId28" Type="http://schemas.openxmlformats.org/officeDocument/2006/relationships/hyperlink" Target="https://graphemica.com/%E2%9C%94" TargetMode="External"/><Relationship Id="rId36" Type="http://schemas.openxmlformats.org/officeDocument/2006/relationships/hyperlink" Target="https://graphemica.com/%E2%9C%94" TargetMode="External"/><Relationship Id="rId49" Type="http://schemas.openxmlformats.org/officeDocument/2006/relationships/hyperlink" Target="https://graphemica.com/%E2%9C%94" TargetMode="External"/><Relationship Id="rId57" Type="http://schemas.openxmlformats.org/officeDocument/2006/relationships/image" Target="media/image3.png"/><Relationship Id="rId10" Type="http://schemas.openxmlformats.org/officeDocument/2006/relationships/hyperlink" Target="https://graphemica.com/%E2%9C%94" TargetMode="External"/><Relationship Id="rId31" Type="http://schemas.openxmlformats.org/officeDocument/2006/relationships/hyperlink" Target="https://graphemica.com/%E2%9C%94" TargetMode="External"/><Relationship Id="rId44" Type="http://schemas.openxmlformats.org/officeDocument/2006/relationships/hyperlink" Target="https://graphemica.com/%E2%9C%94" TargetMode="External"/><Relationship Id="rId52" Type="http://schemas.openxmlformats.org/officeDocument/2006/relationships/hyperlink" Target="https://graphemica.com/%E2%9C%94"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graphemica.com/%E2%9C%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DUCTS\VIETTELSTUDY\TRAINING\20190822_Khao%20sat%20Trien%20khai%20Viettel%20chi%20nhan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87443-4DDA-4904-B167-B07B7C05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20190822_Khao sat Trien khai Viettel chi nhanh.dotx</Template>
  <TotalTime>1990</TotalTime>
  <Pages>20</Pages>
  <Words>3004</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SONNH41</dc:creator>
  <cp:keywords/>
  <dc:description/>
  <cp:lastModifiedBy>Sonnh41</cp:lastModifiedBy>
  <cp:revision>1498</cp:revision>
  <cp:lastPrinted>2019-09-26T08:19:00Z</cp:lastPrinted>
  <dcterms:created xsi:type="dcterms:W3CDTF">2019-08-22T10:30:00Z</dcterms:created>
  <dcterms:modified xsi:type="dcterms:W3CDTF">2019-09-27T00:37:00Z</dcterms:modified>
</cp:coreProperties>
</file>